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F8D37" w14:textId="29BBF9F6" w:rsidR="00CF52BF" w:rsidRPr="0083426E" w:rsidRDefault="00D12ECF" w:rsidP="004E663C">
      <w:pPr>
        <w:shd w:val="clear" w:color="auto" w:fill="D9D9D9"/>
        <w:jc w:val="center"/>
        <w:rPr>
          <w:b/>
          <w:bCs/>
        </w:rPr>
      </w:pPr>
      <w:r w:rsidRPr="0083426E">
        <w:rPr>
          <w:b/>
          <w:bCs/>
        </w:rPr>
        <w:t>ANEXO II</w:t>
      </w:r>
      <w:r w:rsidR="00FB18DD" w:rsidRPr="0083426E">
        <w:rPr>
          <w:b/>
          <w:bCs/>
        </w:rPr>
        <w:t>I</w:t>
      </w:r>
    </w:p>
    <w:p w14:paraId="1F697E87" w14:textId="77777777" w:rsidR="00D12ECF" w:rsidRPr="0083426E" w:rsidRDefault="00D12ECF" w:rsidP="0004214E">
      <w:pPr>
        <w:jc w:val="center"/>
        <w:rPr>
          <w:b/>
          <w:bCs/>
        </w:rPr>
      </w:pPr>
    </w:p>
    <w:p w14:paraId="2D27CB26" w14:textId="77777777" w:rsidR="00D12ECF" w:rsidRPr="0083426E" w:rsidRDefault="00D12ECF" w:rsidP="0004214E">
      <w:pPr>
        <w:jc w:val="center"/>
        <w:rPr>
          <w:b/>
          <w:bCs/>
        </w:rPr>
      </w:pPr>
      <w:r w:rsidRPr="0083426E">
        <w:rPr>
          <w:b/>
          <w:bCs/>
        </w:rPr>
        <w:t>MODELO DE PROPOSTA COMERCIAL</w:t>
      </w:r>
    </w:p>
    <w:p w14:paraId="6AA93CEE" w14:textId="77777777" w:rsidR="00D12ECF" w:rsidRPr="0083426E" w:rsidRDefault="00D12ECF" w:rsidP="0004214E">
      <w:pPr>
        <w:jc w:val="center"/>
        <w:rPr>
          <w:b/>
          <w:bCs/>
        </w:rPr>
      </w:pPr>
    </w:p>
    <w:p w14:paraId="79936547" w14:textId="7515EC8D" w:rsidR="00D12ECF" w:rsidRPr="0083426E" w:rsidRDefault="00D12ECF" w:rsidP="0004214E">
      <w:pPr>
        <w:jc w:val="center"/>
        <w:rPr>
          <w:b/>
          <w:bCs/>
        </w:rPr>
      </w:pPr>
      <w:r w:rsidRPr="0083426E">
        <w:rPr>
          <w:b/>
          <w:bCs/>
        </w:rPr>
        <w:t xml:space="preserve">DISPENSA Nº </w:t>
      </w:r>
      <w:r w:rsidR="003733E5" w:rsidRPr="0083426E">
        <w:rPr>
          <w:b/>
          <w:bCs/>
        </w:rPr>
        <w:t>16/2024</w:t>
      </w:r>
    </w:p>
    <w:p w14:paraId="26A1476F" w14:textId="741F4097" w:rsidR="00D12ECF" w:rsidRPr="0083426E" w:rsidRDefault="00D12ECF" w:rsidP="0004214E">
      <w:pPr>
        <w:ind w:right="-15"/>
        <w:jc w:val="center"/>
        <w:rPr>
          <w:b/>
          <w:bCs/>
        </w:rPr>
      </w:pPr>
      <w:r w:rsidRPr="0083426E">
        <w:rPr>
          <w:b/>
          <w:bCs/>
        </w:rPr>
        <w:t xml:space="preserve">PROCESSO Nº </w:t>
      </w:r>
      <w:r w:rsidR="003733E5" w:rsidRPr="0083426E">
        <w:rPr>
          <w:b/>
          <w:bCs/>
        </w:rPr>
        <w:t>37/2024</w:t>
      </w:r>
    </w:p>
    <w:p w14:paraId="143E43DF" w14:textId="77777777" w:rsidR="00D77898" w:rsidRPr="0083426E" w:rsidRDefault="00D77898" w:rsidP="0004214E">
      <w:pPr>
        <w:ind w:right="-15"/>
        <w:jc w:val="center"/>
        <w:rPr>
          <w:b/>
          <w:bCs/>
        </w:rPr>
      </w:pPr>
    </w:p>
    <w:p w14:paraId="33BE6D9F" w14:textId="764B64C8" w:rsidR="00802F8F" w:rsidRPr="0083426E" w:rsidRDefault="00802F8F" w:rsidP="0004214E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83426E">
        <w:rPr>
          <w:rFonts w:ascii="Times New Roman" w:hAnsi="Times New Roman"/>
          <w:b/>
          <w:sz w:val="24"/>
          <w:szCs w:val="24"/>
        </w:rPr>
        <w:t xml:space="preserve">CONTRATAÇÃO DIRETA </w:t>
      </w:r>
      <w:r w:rsidR="0027256F" w:rsidRPr="0083426E">
        <w:rPr>
          <w:rFonts w:ascii="Times New Roman" w:hAnsi="Times New Roman"/>
          <w:b/>
          <w:sz w:val="24"/>
          <w:szCs w:val="24"/>
        </w:rPr>
        <w:t>-</w:t>
      </w:r>
      <w:r w:rsidRPr="0083426E">
        <w:rPr>
          <w:rFonts w:ascii="Times New Roman" w:hAnsi="Times New Roman"/>
          <w:b/>
          <w:sz w:val="24"/>
          <w:szCs w:val="24"/>
        </w:rPr>
        <w:t xml:space="preserve"> art. 75, inciso II da Lei nº 14.133/2021</w:t>
      </w:r>
    </w:p>
    <w:p w14:paraId="2B803BAA" w14:textId="77777777" w:rsidR="00802F8F" w:rsidRPr="0083426E" w:rsidRDefault="00802F8F" w:rsidP="0004214E">
      <w:pPr>
        <w:jc w:val="both"/>
        <w:rPr>
          <w:b/>
          <w:bCs/>
        </w:rPr>
      </w:pPr>
    </w:p>
    <w:p w14:paraId="717DA67F" w14:textId="77777777" w:rsidR="00802F8F" w:rsidRPr="0083426E" w:rsidRDefault="00802F8F" w:rsidP="0004214E">
      <w:pPr>
        <w:jc w:val="both"/>
        <w:rPr>
          <w:b/>
          <w:bCs/>
        </w:rPr>
      </w:pPr>
      <w:r w:rsidRPr="0083426E">
        <w:rPr>
          <w:b/>
          <w:bCs/>
        </w:rPr>
        <w:t>AO DEPARTAMENTO DE LICITAÇÕES</w:t>
      </w:r>
    </w:p>
    <w:p w14:paraId="7C6949BF" w14:textId="77777777" w:rsidR="00802F8F" w:rsidRPr="0083426E" w:rsidRDefault="00802F8F" w:rsidP="0004214E">
      <w:pPr>
        <w:jc w:val="both"/>
        <w:rPr>
          <w:b/>
          <w:bCs/>
        </w:rPr>
      </w:pPr>
      <w:r w:rsidRPr="0083426E">
        <w:rPr>
          <w:b/>
          <w:bCs/>
        </w:rPr>
        <w:t>PREFEITURA DO MUNICÍPIO DE ALBERTINA / MG</w:t>
      </w:r>
    </w:p>
    <w:p w14:paraId="6E3F2F14" w14:textId="77777777" w:rsidR="00802F8F" w:rsidRPr="0083426E" w:rsidRDefault="00802F8F" w:rsidP="0004214E">
      <w:pPr>
        <w:jc w:val="both"/>
        <w:rPr>
          <w:lang w:val="pt-PT"/>
        </w:rPr>
      </w:pPr>
    </w:p>
    <w:p w14:paraId="08FDF480" w14:textId="4B75D2AF" w:rsidR="00802F8F" w:rsidRPr="0083426E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  <w:r w:rsidRPr="0083426E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3426E">
        <w:rPr>
          <w:lang w:val="pt-PT" w:eastAsia="ar-SA"/>
        </w:rPr>
        <w:t>por seu sócio</w:t>
      </w:r>
      <w:r w:rsidR="00E42441" w:rsidRPr="0083426E">
        <w:rPr>
          <w:lang w:val="pt-PT" w:eastAsia="ar-SA"/>
        </w:rPr>
        <w:t>.</w:t>
      </w:r>
      <w:r w:rsidRPr="0083426E">
        <w:rPr>
          <w:lang w:val="pt-PT" w:eastAsia="ar-SA"/>
        </w:rPr>
        <w:t>gerente/administrador abaixo</w:t>
      </w:r>
      <w:r w:rsidR="00E42441" w:rsidRPr="0083426E">
        <w:rPr>
          <w:lang w:val="pt-PT" w:eastAsia="ar-SA"/>
        </w:rPr>
        <w:t>.</w:t>
      </w:r>
      <w:r w:rsidRPr="0083426E">
        <w:rPr>
          <w:lang w:val="pt-PT" w:eastAsia="ar-SA"/>
        </w:rPr>
        <w:t>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11998B13" w14:textId="77777777" w:rsidR="00802F8F" w:rsidRPr="0083426E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6"/>
        <w:gridCol w:w="816"/>
        <w:gridCol w:w="2801"/>
        <w:gridCol w:w="783"/>
        <w:gridCol w:w="576"/>
        <w:gridCol w:w="1848"/>
        <w:gridCol w:w="1689"/>
      </w:tblGrid>
      <w:tr w:rsidR="0083426E" w:rsidRPr="0083426E" w14:paraId="75508BCB" w14:textId="77777777" w:rsidTr="0083426E">
        <w:tc>
          <w:tcPr>
            <w:tcW w:w="696" w:type="dxa"/>
          </w:tcPr>
          <w:p w14:paraId="34913B59" w14:textId="77777777" w:rsidR="0083426E" w:rsidRPr="0083426E" w:rsidRDefault="0083426E" w:rsidP="00DC0EB9">
            <w:pPr>
              <w:tabs>
                <w:tab w:val="left" w:pos="384"/>
              </w:tabs>
              <w:rPr>
                <w:b/>
              </w:rPr>
            </w:pPr>
            <w:bookmarkStart w:id="0" w:name="_Hlk151543059"/>
            <w:r w:rsidRPr="0083426E">
              <w:rPr>
                <w:b/>
              </w:rPr>
              <w:t>Item</w:t>
            </w:r>
          </w:p>
        </w:tc>
        <w:tc>
          <w:tcPr>
            <w:tcW w:w="816" w:type="dxa"/>
          </w:tcPr>
          <w:p w14:paraId="429EA624" w14:textId="77777777" w:rsidR="0083426E" w:rsidRPr="0083426E" w:rsidRDefault="0083426E" w:rsidP="00DC0EB9">
            <w:pPr>
              <w:tabs>
                <w:tab w:val="left" w:pos="384"/>
              </w:tabs>
              <w:rPr>
                <w:b/>
              </w:rPr>
            </w:pPr>
            <w:r w:rsidRPr="0083426E">
              <w:rPr>
                <w:b/>
              </w:rPr>
              <w:t>Cód.</w:t>
            </w:r>
          </w:p>
        </w:tc>
        <w:tc>
          <w:tcPr>
            <w:tcW w:w="2801" w:type="dxa"/>
          </w:tcPr>
          <w:p w14:paraId="5B5880A1" w14:textId="77777777" w:rsidR="0083426E" w:rsidRPr="0083426E" w:rsidRDefault="0083426E" w:rsidP="00DC0EB9">
            <w:pPr>
              <w:tabs>
                <w:tab w:val="left" w:pos="384"/>
              </w:tabs>
              <w:rPr>
                <w:b/>
              </w:rPr>
            </w:pPr>
            <w:r w:rsidRPr="0083426E">
              <w:rPr>
                <w:b/>
              </w:rPr>
              <w:t>Discriminação</w:t>
            </w:r>
          </w:p>
        </w:tc>
        <w:tc>
          <w:tcPr>
            <w:tcW w:w="783" w:type="dxa"/>
          </w:tcPr>
          <w:p w14:paraId="6D4B7A40" w14:textId="77777777" w:rsidR="0083426E" w:rsidRPr="0083426E" w:rsidRDefault="0083426E" w:rsidP="00DC0EB9">
            <w:pPr>
              <w:tabs>
                <w:tab w:val="left" w:pos="384"/>
              </w:tabs>
              <w:rPr>
                <w:b/>
              </w:rPr>
            </w:pPr>
            <w:r w:rsidRPr="0083426E">
              <w:rPr>
                <w:b/>
              </w:rPr>
              <w:t>Unid.</w:t>
            </w:r>
          </w:p>
        </w:tc>
        <w:tc>
          <w:tcPr>
            <w:tcW w:w="576" w:type="dxa"/>
          </w:tcPr>
          <w:p w14:paraId="039DDA52" w14:textId="77777777" w:rsidR="0083426E" w:rsidRPr="0083426E" w:rsidRDefault="0083426E" w:rsidP="00DC0EB9">
            <w:pPr>
              <w:tabs>
                <w:tab w:val="left" w:pos="384"/>
              </w:tabs>
              <w:rPr>
                <w:b/>
              </w:rPr>
            </w:pPr>
            <w:r w:rsidRPr="0083426E">
              <w:rPr>
                <w:b/>
              </w:rPr>
              <w:t>Qt.</w:t>
            </w:r>
          </w:p>
        </w:tc>
        <w:tc>
          <w:tcPr>
            <w:tcW w:w="1848" w:type="dxa"/>
          </w:tcPr>
          <w:p w14:paraId="59CD3303" w14:textId="77777777" w:rsidR="0083426E" w:rsidRPr="0083426E" w:rsidRDefault="0083426E" w:rsidP="00DC0EB9">
            <w:pPr>
              <w:jc w:val="center"/>
              <w:rPr>
                <w:b/>
                <w:lang w:val="pt-PT"/>
              </w:rPr>
            </w:pPr>
            <w:r w:rsidRPr="0083426E">
              <w:rPr>
                <w:b/>
                <w:lang w:val="pt-PT"/>
              </w:rPr>
              <w:t>Valor médio uni.</w:t>
            </w:r>
          </w:p>
        </w:tc>
        <w:tc>
          <w:tcPr>
            <w:tcW w:w="1689" w:type="dxa"/>
          </w:tcPr>
          <w:p w14:paraId="302ACEE9" w14:textId="77777777" w:rsidR="0083426E" w:rsidRPr="0083426E" w:rsidRDefault="0083426E" w:rsidP="00DC0EB9">
            <w:pPr>
              <w:jc w:val="center"/>
              <w:rPr>
                <w:b/>
                <w:lang w:val="pt-PT"/>
              </w:rPr>
            </w:pPr>
            <w:r w:rsidRPr="0083426E">
              <w:rPr>
                <w:b/>
                <w:lang w:val="pt-PT"/>
              </w:rPr>
              <w:t>Valor médio total</w:t>
            </w:r>
          </w:p>
        </w:tc>
      </w:tr>
      <w:tr w:rsidR="0083426E" w:rsidRPr="0083426E" w14:paraId="0BD21E60" w14:textId="77777777" w:rsidTr="0083426E">
        <w:tc>
          <w:tcPr>
            <w:tcW w:w="696" w:type="dxa"/>
          </w:tcPr>
          <w:p w14:paraId="2E0FF211" w14:textId="77777777" w:rsidR="0083426E" w:rsidRPr="0083426E" w:rsidRDefault="0083426E" w:rsidP="00DC0EB9">
            <w:pPr>
              <w:tabs>
                <w:tab w:val="left" w:pos="384"/>
              </w:tabs>
              <w:rPr>
                <w:bCs/>
              </w:rPr>
            </w:pPr>
            <w:r w:rsidRPr="0083426E">
              <w:rPr>
                <w:bCs/>
                <w:color w:val="FF0000"/>
              </w:rPr>
              <w:t>1</w:t>
            </w:r>
          </w:p>
        </w:tc>
        <w:tc>
          <w:tcPr>
            <w:tcW w:w="816" w:type="dxa"/>
          </w:tcPr>
          <w:p w14:paraId="34C651D0" w14:textId="77777777" w:rsidR="0083426E" w:rsidRPr="0083426E" w:rsidRDefault="0083426E" w:rsidP="00DC0EB9">
            <w:pPr>
              <w:keepNext/>
              <w:jc w:val="both"/>
              <w:outlineLvl w:val="1"/>
              <w:rPr>
                <w:b/>
                <w:color w:val="FF0000"/>
              </w:rPr>
            </w:pPr>
            <w:r w:rsidRPr="0083426E">
              <w:rPr>
                <w:b/>
                <w:color w:val="FF0000"/>
              </w:rPr>
              <w:t>26827</w:t>
            </w:r>
          </w:p>
        </w:tc>
        <w:tc>
          <w:tcPr>
            <w:tcW w:w="2801" w:type="dxa"/>
          </w:tcPr>
          <w:p w14:paraId="373D7806" w14:textId="77777777" w:rsidR="0083426E" w:rsidRPr="0083426E" w:rsidRDefault="0083426E" w:rsidP="00DC0EB9">
            <w:pPr>
              <w:tabs>
                <w:tab w:val="left" w:pos="384"/>
              </w:tabs>
              <w:rPr>
                <w:bCs/>
              </w:rPr>
            </w:pPr>
            <w:r w:rsidRPr="0083426E">
              <w:rPr>
                <w:color w:val="FF0000"/>
              </w:rPr>
              <w:t>PLACA DE TUMULO EM AÇO INOX GRAVADO NO SISTEMA DE FOTO CORROSÃO BAIXO RELEVO COM VERNIZ METALICO BI COMPONENTE PARA PROTEÇÃO, MEDIDAS 10X15 CM E COM 4 FUROS PARA A FIXAÇÃO</w:t>
            </w:r>
            <w:r w:rsidRPr="0083426E">
              <w:rPr>
                <w:bCs/>
              </w:rPr>
              <w:t xml:space="preserve"> </w:t>
            </w:r>
          </w:p>
        </w:tc>
        <w:tc>
          <w:tcPr>
            <w:tcW w:w="783" w:type="dxa"/>
          </w:tcPr>
          <w:p w14:paraId="4C324164" w14:textId="77777777" w:rsidR="0083426E" w:rsidRPr="0083426E" w:rsidRDefault="0083426E" w:rsidP="00DC0EB9">
            <w:pPr>
              <w:tabs>
                <w:tab w:val="left" w:pos="384"/>
              </w:tabs>
              <w:rPr>
                <w:bCs/>
                <w:color w:val="FF0000"/>
              </w:rPr>
            </w:pPr>
            <w:r w:rsidRPr="0083426E">
              <w:rPr>
                <w:bCs/>
                <w:color w:val="FF0000"/>
              </w:rPr>
              <w:t>Unid.</w:t>
            </w:r>
          </w:p>
          <w:p w14:paraId="3F03708C" w14:textId="77777777" w:rsidR="0083426E" w:rsidRPr="0083426E" w:rsidRDefault="0083426E" w:rsidP="00DC0EB9">
            <w:pPr>
              <w:tabs>
                <w:tab w:val="left" w:pos="384"/>
              </w:tabs>
              <w:rPr>
                <w:bCs/>
              </w:rPr>
            </w:pPr>
          </w:p>
        </w:tc>
        <w:tc>
          <w:tcPr>
            <w:tcW w:w="576" w:type="dxa"/>
          </w:tcPr>
          <w:p w14:paraId="02016ED3" w14:textId="77777777" w:rsidR="0083426E" w:rsidRPr="0083426E" w:rsidRDefault="0083426E" w:rsidP="00DC0EB9">
            <w:pPr>
              <w:tabs>
                <w:tab w:val="left" w:pos="384"/>
              </w:tabs>
              <w:rPr>
                <w:bCs/>
                <w:color w:val="FF0000"/>
              </w:rPr>
            </w:pPr>
            <w:r w:rsidRPr="0083426E">
              <w:rPr>
                <w:bCs/>
                <w:color w:val="FF0000"/>
              </w:rPr>
              <w:t>150</w:t>
            </w:r>
          </w:p>
          <w:p w14:paraId="0C053E77" w14:textId="77777777" w:rsidR="0083426E" w:rsidRPr="0083426E" w:rsidRDefault="0083426E" w:rsidP="00DC0EB9">
            <w:pPr>
              <w:tabs>
                <w:tab w:val="left" w:pos="384"/>
              </w:tabs>
              <w:rPr>
                <w:bCs/>
              </w:rPr>
            </w:pPr>
          </w:p>
        </w:tc>
        <w:tc>
          <w:tcPr>
            <w:tcW w:w="1848" w:type="dxa"/>
          </w:tcPr>
          <w:p w14:paraId="403A1C59" w14:textId="5BDE0845" w:rsidR="0083426E" w:rsidRPr="0083426E" w:rsidRDefault="0083426E" w:rsidP="00DC0EB9">
            <w:pPr>
              <w:tabs>
                <w:tab w:val="left" w:pos="384"/>
              </w:tabs>
              <w:rPr>
                <w:bCs/>
              </w:rPr>
            </w:pPr>
          </w:p>
        </w:tc>
        <w:tc>
          <w:tcPr>
            <w:tcW w:w="1689" w:type="dxa"/>
          </w:tcPr>
          <w:p w14:paraId="105E46E3" w14:textId="6B7753FD" w:rsidR="0083426E" w:rsidRPr="0083426E" w:rsidRDefault="0083426E" w:rsidP="00DC0EB9">
            <w:pPr>
              <w:tabs>
                <w:tab w:val="left" w:pos="384"/>
              </w:tabs>
              <w:rPr>
                <w:bCs/>
              </w:rPr>
            </w:pPr>
          </w:p>
        </w:tc>
      </w:tr>
      <w:bookmarkEnd w:id="0"/>
      <w:tr w:rsidR="00EF05A9" w:rsidRPr="0083426E" w14:paraId="36825705" w14:textId="77777777" w:rsidTr="0083426E">
        <w:tc>
          <w:tcPr>
            <w:tcW w:w="9209" w:type="dxa"/>
            <w:gridSpan w:val="7"/>
          </w:tcPr>
          <w:p w14:paraId="42C263FA" w14:textId="03D4BBDD" w:rsidR="00EF05A9" w:rsidRPr="0083426E" w:rsidRDefault="00EF05A9" w:rsidP="0083426E">
            <w:pPr>
              <w:tabs>
                <w:tab w:val="left" w:pos="384"/>
              </w:tabs>
              <w:jc w:val="center"/>
              <w:rPr>
                <w:bCs/>
                <w:sz w:val="18"/>
                <w:szCs w:val="18"/>
              </w:rPr>
            </w:pPr>
            <w:r w:rsidRPr="0083426E">
              <w:rPr>
                <w:b/>
                <w:sz w:val="18"/>
                <w:szCs w:val="18"/>
              </w:rPr>
              <w:t xml:space="preserve">VALOR MÉDIO TOTAL: </w:t>
            </w:r>
            <w:r w:rsidR="0083426E">
              <w:rPr>
                <w:b/>
                <w:sz w:val="18"/>
                <w:szCs w:val="18"/>
              </w:rPr>
              <w:t xml:space="preserve">          </w:t>
            </w:r>
            <w:r w:rsidRPr="0083426E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469AC936" w14:textId="435B8982" w:rsidR="00802F8F" w:rsidRPr="0083426E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3B260990" w14:textId="50CBDF38" w:rsidR="00A236EB" w:rsidRPr="0083426E" w:rsidRDefault="00802F8F" w:rsidP="0004214E">
      <w:pPr>
        <w:jc w:val="both"/>
      </w:pPr>
      <w:bookmarkStart w:id="1" w:name="7"/>
      <w:bookmarkEnd w:id="1"/>
      <w:r w:rsidRPr="0083426E">
        <w:t xml:space="preserve">Prazo de entrega: </w:t>
      </w:r>
      <w:r w:rsidR="00D1160E" w:rsidRPr="0083426E">
        <w:t>20</w:t>
      </w:r>
      <w:r w:rsidRPr="0083426E">
        <w:t xml:space="preserve"> (</w:t>
      </w:r>
      <w:r w:rsidR="00D1160E" w:rsidRPr="0083426E">
        <w:t>vinte</w:t>
      </w:r>
      <w:r w:rsidRPr="0083426E">
        <w:t>) dias.</w:t>
      </w:r>
    </w:p>
    <w:p w14:paraId="3D49B733" w14:textId="56023012" w:rsidR="00802F8F" w:rsidRPr="0083426E" w:rsidRDefault="00802F8F" w:rsidP="0004214E">
      <w:pPr>
        <w:jc w:val="both"/>
      </w:pPr>
      <w:r w:rsidRPr="0083426E">
        <w:t xml:space="preserve">Declaro que a presente proposta tem validade de </w:t>
      </w:r>
      <w:r w:rsidR="003D2A94" w:rsidRPr="0083426E">
        <w:t>6</w:t>
      </w:r>
      <w:r w:rsidRPr="0083426E">
        <w:t>0 (</w:t>
      </w:r>
      <w:r w:rsidR="003D2A94" w:rsidRPr="0083426E">
        <w:t>sessenta</w:t>
      </w:r>
      <w:r w:rsidRPr="0083426E">
        <w:t>) dias, contada a partir da data da sua entrega na forma de Compra Direta. Comprometo</w:t>
      </w:r>
      <w:r w:rsidR="00E42441" w:rsidRPr="0083426E">
        <w:t>.</w:t>
      </w:r>
      <w:r w:rsidRPr="0083426E">
        <w:t>me a mantê</w:t>
      </w:r>
      <w:r w:rsidR="00E42441" w:rsidRPr="0083426E">
        <w:t>.</w:t>
      </w:r>
      <w:r w:rsidRPr="0083426E">
        <w:t>la inalterável pelo referido período, assim como as demais condições constantes do Termo de Referência do Município de Albertina/MG.</w:t>
      </w:r>
    </w:p>
    <w:p w14:paraId="58F5181F" w14:textId="77777777" w:rsidR="00D1160E" w:rsidRPr="0083426E" w:rsidRDefault="00802F8F" w:rsidP="0004214E">
      <w:pPr>
        <w:jc w:val="both"/>
      </w:pPr>
      <w:r w:rsidRPr="0083426E">
        <w:t>Para a Ordem de Fornecimento indico o endereço eletrônico abaixo.</w:t>
      </w:r>
    </w:p>
    <w:p w14:paraId="5005E9DB" w14:textId="4DAB4839" w:rsidR="00802F8F" w:rsidRPr="0083426E" w:rsidRDefault="00802F8F" w:rsidP="0004214E">
      <w:pPr>
        <w:jc w:val="both"/>
      </w:pPr>
      <w:r w:rsidRPr="0083426E">
        <w:t>Me comprometo por comunicar ao Município a alteração do endereço eletrônico, caso ocorra.</w:t>
      </w:r>
    </w:p>
    <w:p w14:paraId="0DE95798" w14:textId="77777777" w:rsidR="00802F8F" w:rsidRPr="0083426E" w:rsidRDefault="00802F8F" w:rsidP="0004214E">
      <w:pPr>
        <w:jc w:val="both"/>
        <w:rPr>
          <w:sz w:val="18"/>
          <w:szCs w:val="18"/>
        </w:rPr>
      </w:pPr>
    </w:p>
    <w:p w14:paraId="4BD21E50" w14:textId="75D72DE6" w:rsidR="00802F8F" w:rsidRPr="0083426E" w:rsidRDefault="00802F8F" w:rsidP="00D1160E">
      <w:r w:rsidRPr="0083426E">
        <w:t>E</w:t>
      </w:r>
      <w:r w:rsidR="00D1160E" w:rsidRPr="0083426E">
        <w:t>-</w:t>
      </w:r>
      <w:r w:rsidRPr="0083426E">
        <w:t>mail para o envio da Ordem de Fornecimento: XXXXXXXXXXXXXXXXXXXXXXXXXXXXX</w:t>
      </w:r>
    </w:p>
    <w:p w14:paraId="5B08BA21" w14:textId="237DDF7E" w:rsidR="004B674D" w:rsidRPr="0083426E" w:rsidRDefault="004B674D" w:rsidP="00D1160E">
      <w:r w:rsidRPr="0083426E">
        <w:t xml:space="preserve">Telefone de contato: </w:t>
      </w:r>
      <w:proofErr w:type="gramStart"/>
      <w:r w:rsidRPr="0083426E">
        <w:t xml:space="preserve">(  </w:t>
      </w:r>
      <w:proofErr w:type="gramEnd"/>
      <w:r w:rsidRPr="0083426E">
        <w:t xml:space="preserve">  ) </w:t>
      </w:r>
    </w:p>
    <w:p w14:paraId="581B24DA" w14:textId="77777777" w:rsidR="004B674D" w:rsidRPr="0083426E" w:rsidRDefault="004B674D" w:rsidP="00D1160E"/>
    <w:p w14:paraId="2B3B910F" w14:textId="77777777" w:rsidR="00802F8F" w:rsidRPr="0083426E" w:rsidRDefault="00802F8F" w:rsidP="0004214E">
      <w:pPr>
        <w:jc w:val="both"/>
      </w:pPr>
      <w:r w:rsidRPr="0083426E">
        <w:lastRenderedPageBreak/>
        <w:t>Dados Bancários</w:t>
      </w:r>
    </w:p>
    <w:p w14:paraId="2738BF66" w14:textId="7A7BAE35" w:rsidR="00802F8F" w:rsidRPr="0083426E" w:rsidRDefault="00802F8F" w:rsidP="0004214E">
      <w:pPr>
        <w:jc w:val="both"/>
      </w:pPr>
      <w:r w:rsidRPr="0083426E">
        <w:t>Banco</w:t>
      </w:r>
      <w:r w:rsidR="004B674D" w:rsidRPr="0083426E">
        <w:t xml:space="preserve"> número e </w:t>
      </w:r>
      <w:proofErr w:type="gramStart"/>
      <w:r w:rsidR="004B674D" w:rsidRPr="0083426E">
        <w:t xml:space="preserve">nome </w:t>
      </w:r>
      <w:r w:rsidRPr="0083426E">
        <w:t>:</w:t>
      </w:r>
      <w:proofErr w:type="gramEnd"/>
    </w:p>
    <w:p w14:paraId="47136274" w14:textId="77777777" w:rsidR="00802F8F" w:rsidRPr="0083426E" w:rsidRDefault="00802F8F" w:rsidP="0004214E">
      <w:pPr>
        <w:jc w:val="both"/>
      </w:pPr>
      <w:r w:rsidRPr="0083426E">
        <w:t>Agência:</w:t>
      </w:r>
    </w:p>
    <w:p w14:paraId="4DB4D109" w14:textId="77777777" w:rsidR="00802F8F" w:rsidRPr="0083426E" w:rsidRDefault="00802F8F" w:rsidP="0004214E">
      <w:pPr>
        <w:jc w:val="both"/>
      </w:pPr>
      <w:r w:rsidRPr="0083426E">
        <w:t>Conta:</w:t>
      </w:r>
    </w:p>
    <w:p w14:paraId="2CC41864" w14:textId="77777777" w:rsidR="00802F8F" w:rsidRPr="0083426E" w:rsidRDefault="00802F8F" w:rsidP="0004214E">
      <w:pPr>
        <w:jc w:val="both"/>
      </w:pPr>
    </w:p>
    <w:p w14:paraId="79E89129" w14:textId="53EB993F" w:rsidR="00802F8F" w:rsidRPr="0083426E" w:rsidRDefault="00D1160E" w:rsidP="00D1160E">
      <w:pPr>
        <w:jc w:val="right"/>
      </w:pPr>
      <w:proofErr w:type="spellStart"/>
      <w:proofErr w:type="gramStart"/>
      <w:r w:rsidRPr="0083426E">
        <w:t>Albertina,_</w:t>
      </w:r>
      <w:proofErr w:type="gramEnd"/>
      <w:r w:rsidRPr="0083426E">
        <w:t>____de</w:t>
      </w:r>
      <w:proofErr w:type="spellEnd"/>
      <w:r w:rsidRPr="0083426E">
        <w:t xml:space="preserve"> ____________de 2023</w:t>
      </w:r>
      <w:r w:rsidR="00802F8F" w:rsidRPr="0083426E">
        <w:t>.</w:t>
      </w:r>
    </w:p>
    <w:p w14:paraId="6A15D41E" w14:textId="77777777" w:rsidR="00802F8F" w:rsidRPr="0083426E" w:rsidRDefault="00802F8F" w:rsidP="0004214E">
      <w:pPr>
        <w:jc w:val="both"/>
      </w:pPr>
    </w:p>
    <w:p w14:paraId="452F165E" w14:textId="77777777" w:rsidR="00D1160E" w:rsidRPr="0083426E" w:rsidRDefault="00D1160E" w:rsidP="0004214E">
      <w:pPr>
        <w:jc w:val="center"/>
      </w:pPr>
    </w:p>
    <w:p w14:paraId="62777769" w14:textId="7494FBD8" w:rsidR="00802F8F" w:rsidRPr="0083426E" w:rsidRDefault="00802F8F" w:rsidP="0004214E">
      <w:pPr>
        <w:jc w:val="center"/>
      </w:pPr>
      <w:r w:rsidRPr="0083426E">
        <w:t>Assinatura, nome, CPF, qualificação.</w:t>
      </w:r>
    </w:p>
    <w:p w14:paraId="6EA4EB9F" w14:textId="17C2CB6E" w:rsidR="00D1160E" w:rsidRPr="0083426E" w:rsidRDefault="00802F8F" w:rsidP="000270DD">
      <w:pPr>
        <w:jc w:val="center"/>
      </w:pPr>
      <w:r w:rsidRPr="0083426E">
        <w:t>(representante legal)</w:t>
      </w:r>
    </w:p>
    <w:sectPr w:rsidR="00D1160E" w:rsidRPr="0083426E" w:rsidSect="003D77CE">
      <w:headerReference w:type="default" r:id="rId8"/>
      <w:pgSz w:w="11910" w:h="16840"/>
      <w:pgMar w:top="2200" w:right="1133" w:bottom="851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D7639" w14:textId="77777777" w:rsidR="001A6509" w:rsidRDefault="001A6509" w:rsidP="004238EA">
      <w:r>
        <w:separator/>
      </w:r>
    </w:p>
  </w:endnote>
  <w:endnote w:type="continuationSeparator" w:id="0">
    <w:p w14:paraId="10C13A94" w14:textId="77777777" w:rsidR="001A6509" w:rsidRDefault="001A6509" w:rsidP="0042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2868" w14:textId="77777777" w:rsidR="001A6509" w:rsidRDefault="001A6509" w:rsidP="004238EA">
      <w:r>
        <w:separator/>
      </w:r>
    </w:p>
  </w:footnote>
  <w:footnote w:type="continuationSeparator" w:id="0">
    <w:p w14:paraId="201E5711" w14:textId="77777777" w:rsidR="001A6509" w:rsidRDefault="001A6509" w:rsidP="00423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511"/>
      <w:gridCol w:w="7858"/>
      <w:gridCol w:w="1921"/>
    </w:tblGrid>
    <w:tr w:rsidR="001A6509" w:rsidRPr="007B670B" w14:paraId="27BACC5B" w14:textId="77777777" w:rsidTr="00380F32">
      <w:trPr>
        <w:trHeight w:val="567"/>
        <w:jc w:val="center"/>
      </w:trPr>
      <w:tc>
        <w:tcPr>
          <w:tcW w:w="1417" w:type="dxa"/>
        </w:tcPr>
        <w:p w14:paraId="3D5C58E8" w14:textId="77777777" w:rsidR="001A6509" w:rsidRPr="007B670B" w:rsidRDefault="001A6509" w:rsidP="004238EA">
          <w:pPr>
            <w:tabs>
              <w:tab w:val="center" w:pos="4252"/>
              <w:tab w:val="right" w:pos="8504"/>
            </w:tabs>
            <w:snapToGrid w:val="0"/>
          </w:pPr>
        </w:p>
        <w:p w14:paraId="1ACB90CE" w14:textId="50F51E64" w:rsidR="001A6509" w:rsidRPr="007B670B" w:rsidRDefault="001A6509" w:rsidP="004238EA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250E4472" wp14:editId="5B9A7E88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5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0E7EDE1E" w14:textId="77777777" w:rsidR="001A6509" w:rsidRPr="007B670B" w:rsidRDefault="001A6509" w:rsidP="004238EA">
          <w:pPr>
            <w:jc w:val="center"/>
          </w:pPr>
        </w:p>
      </w:tc>
      <w:tc>
        <w:tcPr>
          <w:tcW w:w="7370" w:type="dxa"/>
        </w:tcPr>
        <w:p w14:paraId="341BEFFA" w14:textId="77777777" w:rsidR="001A6509" w:rsidRPr="007B670B" w:rsidRDefault="001A6509" w:rsidP="004238EA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2ED223D0" w14:textId="77777777" w:rsidR="001A6509" w:rsidRPr="007B670B" w:rsidRDefault="001A6509" w:rsidP="004238EA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4EB49BCF" w14:textId="77777777" w:rsidR="001A6509" w:rsidRPr="007B670B" w:rsidRDefault="001A6509" w:rsidP="004238EA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01CA255A" w14:textId="77777777" w:rsidR="001A6509" w:rsidRPr="007B670B" w:rsidRDefault="001A6509" w:rsidP="004238EA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4307964E" w14:textId="77777777" w:rsidR="001A6509" w:rsidRPr="007B670B" w:rsidRDefault="0083426E" w:rsidP="004238EA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="001A6509"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151E196A" w14:textId="77777777" w:rsidR="001A6509" w:rsidRPr="007B670B" w:rsidRDefault="001A6509" w:rsidP="004238EA">
          <w:pPr>
            <w:jc w:val="center"/>
          </w:pPr>
        </w:p>
      </w:tc>
      <w:tc>
        <w:tcPr>
          <w:tcW w:w="1802" w:type="dxa"/>
        </w:tcPr>
        <w:p w14:paraId="3EC1B147" w14:textId="73DF62EC" w:rsidR="001A6509" w:rsidRPr="007B670B" w:rsidRDefault="001A6509" w:rsidP="004238EA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4E663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1EC027B6" wp14:editId="3A33E4DA">
                <wp:extent cx="1009650" cy="1009650"/>
                <wp:effectExtent l="0" t="0" r="0" b="0"/>
                <wp:docPr id="5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43E978D" w14:textId="77777777" w:rsidR="001A6509" w:rsidRDefault="001A65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C9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071B3DAB"/>
    <w:multiLevelType w:val="multilevel"/>
    <w:tmpl w:val="F11C6942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960" w:hanging="70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230" w:hanging="720"/>
      </w:pPr>
      <w:rPr>
        <w:rFonts w:hint="default"/>
        <w:sz w:val="22"/>
      </w:rPr>
    </w:lvl>
    <w:lvl w:ilvl="3">
      <w:start w:val="5"/>
      <w:numFmt w:val="decimal"/>
      <w:lvlText w:val="%1.%2.%3.%4."/>
      <w:lvlJc w:val="left"/>
      <w:pPr>
        <w:ind w:left="1485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10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355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297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225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3840" w:hanging="1800"/>
      </w:pPr>
      <w:rPr>
        <w:rFonts w:hint="default"/>
        <w:sz w:val="22"/>
      </w:rPr>
    </w:lvl>
  </w:abstractNum>
  <w:abstractNum w:abstractNumId="2" w15:restartNumberingAfterBreak="0">
    <w:nsid w:val="0B393385"/>
    <w:multiLevelType w:val="multilevel"/>
    <w:tmpl w:val="730294AE"/>
    <w:lvl w:ilvl="0">
      <w:start w:val="5"/>
      <w:numFmt w:val="decimal"/>
      <w:lvlText w:val="%1"/>
      <w:lvlJc w:val="left"/>
      <w:pPr>
        <w:ind w:left="221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447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447"/>
      </w:pPr>
      <w:rPr>
        <w:rFonts w:hint="default"/>
        <w:lang w:val="pt-PT" w:eastAsia="en-US" w:bidi="ar-SA"/>
      </w:rPr>
    </w:lvl>
  </w:abstractNum>
  <w:abstractNum w:abstractNumId="3" w15:restartNumberingAfterBreak="0">
    <w:nsid w:val="0F0D1E65"/>
    <w:multiLevelType w:val="multilevel"/>
    <w:tmpl w:val="A104AC8A"/>
    <w:lvl w:ilvl="0">
      <w:start w:val="11"/>
      <w:numFmt w:val="decimal"/>
      <w:lvlText w:val="%1"/>
      <w:lvlJc w:val="left"/>
      <w:pPr>
        <w:ind w:left="708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8" w:hanging="48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1" w:hanging="66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6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6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6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6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6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661"/>
      </w:pPr>
      <w:rPr>
        <w:rFonts w:hint="default"/>
        <w:lang w:val="pt-PT" w:eastAsia="en-US" w:bidi="ar-SA"/>
      </w:rPr>
    </w:lvl>
  </w:abstractNum>
  <w:abstractNum w:abstractNumId="4" w15:restartNumberingAfterBreak="0">
    <w:nsid w:val="110A569F"/>
    <w:multiLevelType w:val="multilevel"/>
    <w:tmpl w:val="A72E288E"/>
    <w:lvl w:ilvl="0">
      <w:start w:val="10"/>
      <w:numFmt w:val="decimal"/>
      <w:lvlText w:val="%1"/>
      <w:lvlJc w:val="left"/>
      <w:pPr>
        <w:ind w:left="740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40" w:hanging="4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733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7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7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7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7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7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733"/>
      </w:pPr>
      <w:rPr>
        <w:rFonts w:hint="default"/>
        <w:lang w:val="pt-PT" w:eastAsia="en-US" w:bidi="ar-SA"/>
      </w:rPr>
    </w:lvl>
  </w:abstractNum>
  <w:abstractNum w:abstractNumId="5" w15:restartNumberingAfterBreak="0">
    <w:nsid w:val="15A466B1"/>
    <w:multiLevelType w:val="multilevel"/>
    <w:tmpl w:val="BEB4863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BA735C"/>
    <w:multiLevelType w:val="multilevel"/>
    <w:tmpl w:val="C9D475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86C2589"/>
    <w:multiLevelType w:val="multilevel"/>
    <w:tmpl w:val="517A14D8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19172CE3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9" w15:restartNumberingAfterBreak="0">
    <w:nsid w:val="1A0B3B83"/>
    <w:multiLevelType w:val="multilevel"/>
    <w:tmpl w:val="B56A1396"/>
    <w:lvl w:ilvl="0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000" w:hanging="1800"/>
      </w:pPr>
      <w:rPr>
        <w:rFonts w:cs="Times New Roman" w:hint="default"/>
      </w:rPr>
    </w:lvl>
  </w:abstractNum>
  <w:abstractNum w:abstractNumId="10" w15:restartNumberingAfterBreak="0">
    <w:nsid w:val="1A4202F8"/>
    <w:multiLevelType w:val="multilevel"/>
    <w:tmpl w:val="00BEB3D0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1" w15:restartNumberingAfterBreak="0">
    <w:nsid w:val="1BDC7A8D"/>
    <w:multiLevelType w:val="multilevel"/>
    <w:tmpl w:val="6DFA7B1E"/>
    <w:lvl w:ilvl="0">
      <w:start w:val="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23217336"/>
    <w:multiLevelType w:val="hybridMultilevel"/>
    <w:tmpl w:val="EBDE3E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D74091"/>
    <w:multiLevelType w:val="multilevel"/>
    <w:tmpl w:val="8FC4DED4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C3B0602"/>
    <w:multiLevelType w:val="multilevel"/>
    <w:tmpl w:val="6A4C85C6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6" w15:restartNumberingAfterBreak="0">
    <w:nsid w:val="2CF73F5F"/>
    <w:multiLevelType w:val="multilevel"/>
    <w:tmpl w:val="6BA8A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19B39CE"/>
    <w:multiLevelType w:val="multilevel"/>
    <w:tmpl w:val="BF584E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22E594C"/>
    <w:multiLevelType w:val="hybridMultilevel"/>
    <w:tmpl w:val="F8BE1C34"/>
    <w:lvl w:ilvl="0" w:tplc="79C4B444">
      <w:start w:val="1"/>
      <w:numFmt w:val="decimal"/>
      <w:lvlText w:val="%1"/>
      <w:lvlJc w:val="left"/>
      <w:pPr>
        <w:ind w:left="416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2B44D88">
      <w:numFmt w:val="bullet"/>
      <w:lvlText w:val="•"/>
      <w:lvlJc w:val="left"/>
      <w:pPr>
        <w:ind w:left="1364" w:hanging="180"/>
      </w:pPr>
      <w:rPr>
        <w:rFonts w:hint="default"/>
        <w:lang w:val="pt-PT" w:eastAsia="en-US" w:bidi="ar-SA"/>
      </w:rPr>
    </w:lvl>
    <w:lvl w:ilvl="2" w:tplc="D988E59C">
      <w:numFmt w:val="bullet"/>
      <w:lvlText w:val="•"/>
      <w:lvlJc w:val="left"/>
      <w:pPr>
        <w:ind w:left="2309" w:hanging="180"/>
      </w:pPr>
      <w:rPr>
        <w:rFonts w:hint="default"/>
        <w:lang w:val="pt-PT" w:eastAsia="en-US" w:bidi="ar-SA"/>
      </w:rPr>
    </w:lvl>
    <w:lvl w:ilvl="3" w:tplc="4ED01B22">
      <w:numFmt w:val="bullet"/>
      <w:lvlText w:val="•"/>
      <w:lvlJc w:val="left"/>
      <w:pPr>
        <w:ind w:left="3253" w:hanging="180"/>
      </w:pPr>
      <w:rPr>
        <w:rFonts w:hint="default"/>
        <w:lang w:val="pt-PT" w:eastAsia="en-US" w:bidi="ar-SA"/>
      </w:rPr>
    </w:lvl>
    <w:lvl w:ilvl="4" w:tplc="6DBC1CBC">
      <w:numFmt w:val="bullet"/>
      <w:lvlText w:val="•"/>
      <w:lvlJc w:val="left"/>
      <w:pPr>
        <w:ind w:left="4198" w:hanging="180"/>
      </w:pPr>
      <w:rPr>
        <w:rFonts w:hint="default"/>
        <w:lang w:val="pt-PT" w:eastAsia="en-US" w:bidi="ar-SA"/>
      </w:rPr>
    </w:lvl>
    <w:lvl w:ilvl="5" w:tplc="9AAC4F9A">
      <w:numFmt w:val="bullet"/>
      <w:lvlText w:val="•"/>
      <w:lvlJc w:val="left"/>
      <w:pPr>
        <w:ind w:left="5143" w:hanging="180"/>
      </w:pPr>
      <w:rPr>
        <w:rFonts w:hint="default"/>
        <w:lang w:val="pt-PT" w:eastAsia="en-US" w:bidi="ar-SA"/>
      </w:rPr>
    </w:lvl>
    <w:lvl w:ilvl="6" w:tplc="5E3A34D2">
      <w:numFmt w:val="bullet"/>
      <w:lvlText w:val="•"/>
      <w:lvlJc w:val="left"/>
      <w:pPr>
        <w:ind w:left="6087" w:hanging="180"/>
      </w:pPr>
      <w:rPr>
        <w:rFonts w:hint="default"/>
        <w:lang w:val="pt-PT" w:eastAsia="en-US" w:bidi="ar-SA"/>
      </w:rPr>
    </w:lvl>
    <w:lvl w:ilvl="7" w:tplc="EDB01920">
      <w:numFmt w:val="bullet"/>
      <w:lvlText w:val="•"/>
      <w:lvlJc w:val="left"/>
      <w:pPr>
        <w:ind w:left="7032" w:hanging="180"/>
      </w:pPr>
      <w:rPr>
        <w:rFonts w:hint="default"/>
        <w:lang w:val="pt-PT" w:eastAsia="en-US" w:bidi="ar-SA"/>
      </w:rPr>
    </w:lvl>
    <w:lvl w:ilvl="8" w:tplc="1FF0C5DC">
      <w:numFmt w:val="bullet"/>
      <w:lvlText w:val="•"/>
      <w:lvlJc w:val="left"/>
      <w:pPr>
        <w:ind w:left="7977" w:hanging="180"/>
      </w:pPr>
      <w:rPr>
        <w:rFonts w:hint="default"/>
        <w:lang w:val="pt-PT" w:eastAsia="en-US" w:bidi="ar-SA"/>
      </w:rPr>
    </w:lvl>
  </w:abstractNum>
  <w:abstractNum w:abstractNumId="19" w15:restartNumberingAfterBreak="0">
    <w:nsid w:val="339401C9"/>
    <w:multiLevelType w:val="multilevel"/>
    <w:tmpl w:val="C022845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5455F7B"/>
    <w:multiLevelType w:val="multilevel"/>
    <w:tmpl w:val="7BB8E34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1" w15:restartNumberingAfterBreak="0">
    <w:nsid w:val="37C123CC"/>
    <w:multiLevelType w:val="multilevel"/>
    <w:tmpl w:val="0D68C72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A424697"/>
    <w:multiLevelType w:val="multilevel"/>
    <w:tmpl w:val="847632C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3" w15:restartNumberingAfterBreak="0">
    <w:nsid w:val="3BAE545D"/>
    <w:multiLevelType w:val="multilevel"/>
    <w:tmpl w:val="54B065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4" w15:restartNumberingAfterBreak="0">
    <w:nsid w:val="428645E4"/>
    <w:multiLevelType w:val="multilevel"/>
    <w:tmpl w:val="64A8FF42"/>
    <w:lvl w:ilvl="0">
      <w:start w:val="7"/>
      <w:numFmt w:val="decimal"/>
      <w:lvlText w:val="%1"/>
      <w:lvlJc w:val="left"/>
      <w:pPr>
        <w:ind w:left="581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1" w:hanging="36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61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36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1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9" w:hanging="540"/>
      </w:pPr>
      <w:rPr>
        <w:rFonts w:hint="default"/>
        <w:lang w:val="pt-PT" w:eastAsia="en-US" w:bidi="ar-SA"/>
      </w:rPr>
    </w:lvl>
  </w:abstractNum>
  <w:abstractNum w:abstractNumId="25" w15:restartNumberingAfterBreak="0">
    <w:nsid w:val="44104F57"/>
    <w:multiLevelType w:val="multilevel"/>
    <w:tmpl w:val="227A19B2"/>
    <w:lvl w:ilvl="0">
      <w:start w:val="3"/>
      <w:numFmt w:val="decimal"/>
      <w:lvlText w:val="%1"/>
      <w:lvlJc w:val="left"/>
      <w:pPr>
        <w:ind w:left="221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92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92"/>
      </w:pPr>
      <w:rPr>
        <w:rFonts w:hint="default"/>
        <w:lang w:val="pt-PT" w:eastAsia="en-US" w:bidi="ar-SA"/>
      </w:rPr>
    </w:lvl>
  </w:abstractNum>
  <w:abstractNum w:abstractNumId="26" w15:restartNumberingAfterBreak="0">
    <w:nsid w:val="490F1B25"/>
    <w:multiLevelType w:val="multilevel"/>
    <w:tmpl w:val="0C38016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7" w15:restartNumberingAfterBreak="0">
    <w:nsid w:val="4B071ABE"/>
    <w:multiLevelType w:val="multilevel"/>
    <w:tmpl w:val="58E01D66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  <w:color w:val="FF0000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Times New Roman" w:hint="default"/>
        <w:color w:val="FF0000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cs="Times New Roman"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FF0000"/>
      </w:rPr>
    </w:lvl>
  </w:abstractNum>
  <w:abstractNum w:abstractNumId="28" w15:restartNumberingAfterBreak="0">
    <w:nsid w:val="4FEC5EE9"/>
    <w:multiLevelType w:val="multilevel"/>
    <w:tmpl w:val="AC525BD4"/>
    <w:lvl w:ilvl="0">
      <w:start w:val="4"/>
      <w:numFmt w:val="decimal"/>
      <w:lvlText w:val="%1"/>
      <w:lvlJc w:val="left"/>
      <w:pPr>
        <w:ind w:left="221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8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82"/>
      </w:pPr>
      <w:rPr>
        <w:rFonts w:hint="default"/>
        <w:lang w:val="pt-PT" w:eastAsia="en-US" w:bidi="ar-SA"/>
      </w:rPr>
    </w:lvl>
  </w:abstractNum>
  <w:abstractNum w:abstractNumId="29" w15:restartNumberingAfterBreak="0">
    <w:nsid w:val="51462881"/>
    <w:multiLevelType w:val="multilevel"/>
    <w:tmpl w:val="0F0469DA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cs="Times New Roman" w:hint="default"/>
        <w:color w:val="auto"/>
      </w:rPr>
    </w:lvl>
  </w:abstractNum>
  <w:abstractNum w:abstractNumId="30" w15:restartNumberingAfterBreak="0">
    <w:nsid w:val="53DA2C4C"/>
    <w:multiLevelType w:val="multilevel"/>
    <w:tmpl w:val="288250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1" w15:restartNumberingAfterBreak="0">
    <w:nsid w:val="561D5F01"/>
    <w:multiLevelType w:val="multilevel"/>
    <w:tmpl w:val="0D1643EC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2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 w15:restartNumberingAfterBreak="0">
    <w:nsid w:val="5BB16828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34" w15:restartNumberingAfterBreak="0">
    <w:nsid w:val="5ECB4F28"/>
    <w:multiLevelType w:val="multilevel"/>
    <w:tmpl w:val="02C49B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0F264A5"/>
    <w:multiLevelType w:val="multilevel"/>
    <w:tmpl w:val="AC5CC88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36" w15:restartNumberingAfterBreak="0">
    <w:nsid w:val="63AF74B3"/>
    <w:multiLevelType w:val="multilevel"/>
    <w:tmpl w:val="A8C87340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7" w15:restartNumberingAfterBreak="0">
    <w:nsid w:val="64880026"/>
    <w:multiLevelType w:val="multilevel"/>
    <w:tmpl w:val="EDFA17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8" w15:restartNumberingAfterBreak="0">
    <w:nsid w:val="6F0A273A"/>
    <w:multiLevelType w:val="multilevel"/>
    <w:tmpl w:val="3EBE7B56"/>
    <w:lvl w:ilvl="0">
      <w:start w:val="9"/>
      <w:numFmt w:val="decimal"/>
      <w:lvlText w:val="%1"/>
      <w:lvlJc w:val="left"/>
      <w:pPr>
        <w:ind w:left="620" w:hanging="3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69" w:hanging="3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3" w:hanging="3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3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7" w:hanging="3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2" w:hanging="3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385"/>
      </w:pPr>
      <w:rPr>
        <w:rFonts w:hint="default"/>
        <w:lang w:val="pt-PT" w:eastAsia="en-US" w:bidi="ar-SA"/>
      </w:rPr>
    </w:lvl>
  </w:abstractNum>
  <w:abstractNum w:abstractNumId="39" w15:restartNumberingAfterBreak="0">
    <w:nsid w:val="71146480"/>
    <w:multiLevelType w:val="multilevel"/>
    <w:tmpl w:val="BC2439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6EA5071"/>
    <w:multiLevelType w:val="multilevel"/>
    <w:tmpl w:val="8A2C556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1" w15:restartNumberingAfterBreak="0">
    <w:nsid w:val="781A57F7"/>
    <w:multiLevelType w:val="multilevel"/>
    <w:tmpl w:val="02C49B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8CD30E3"/>
    <w:multiLevelType w:val="multilevel"/>
    <w:tmpl w:val="373A2B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23"/>
  </w:num>
  <w:num w:numId="6">
    <w:abstractNumId w:val="27"/>
  </w:num>
  <w:num w:numId="7">
    <w:abstractNumId w:val="20"/>
  </w:num>
  <w:num w:numId="8">
    <w:abstractNumId w:val="37"/>
  </w:num>
  <w:num w:numId="9">
    <w:abstractNumId w:val="8"/>
  </w:num>
  <w:num w:numId="10">
    <w:abstractNumId w:val="33"/>
  </w:num>
  <w:num w:numId="11">
    <w:abstractNumId w:val="7"/>
  </w:num>
  <w:num w:numId="12">
    <w:abstractNumId w:val="22"/>
  </w:num>
  <w:num w:numId="13">
    <w:abstractNumId w:val="26"/>
  </w:num>
  <w:num w:numId="14">
    <w:abstractNumId w:val="10"/>
  </w:num>
  <w:num w:numId="15">
    <w:abstractNumId w:val="11"/>
  </w:num>
  <w:num w:numId="16">
    <w:abstractNumId w:val="35"/>
  </w:num>
  <w:num w:numId="17">
    <w:abstractNumId w:val="15"/>
  </w:num>
  <w:num w:numId="18">
    <w:abstractNumId w:val="9"/>
  </w:num>
  <w:num w:numId="19">
    <w:abstractNumId w:val="16"/>
  </w:num>
  <w:num w:numId="20">
    <w:abstractNumId w:val="24"/>
  </w:num>
  <w:num w:numId="21">
    <w:abstractNumId w:val="0"/>
  </w:num>
  <w:num w:numId="22">
    <w:abstractNumId w:val="14"/>
  </w:num>
  <w:num w:numId="23">
    <w:abstractNumId w:val="18"/>
  </w:num>
  <w:num w:numId="24">
    <w:abstractNumId w:val="3"/>
  </w:num>
  <w:num w:numId="25">
    <w:abstractNumId w:val="4"/>
  </w:num>
  <w:num w:numId="26">
    <w:abstractNumId w:val="38"/>
  </w:num>
  <w:num w:numId="27">
    <w:abstractNumId w:val="2"/>
  </w:num>
  <w:num w:numId="28">
    <w:abstractNumId w:val="28"/>
  </w:num>
  <w:num w:numId="29">
    <w:abstractNumId w:val="25"/>
  </w:num>
  <w:num w:numId="30">
    <w:abstractNumId w:val="13"/>
  </w:num>
  <w:num w:numId="31">
    <w:abstractNumId w:val="6"/>
  </w:num>
  <w:num w:numId="32">
    <w:abstractNumId w:val="39"/>
  </w:num>
  <w:num w:numId="33">
    <w:abstractNumId w:val="17"/>
  </w:num>
  <w:num w:numId="34">
    <w:abstractNumId w:val="40"/>
  </w:num>
  <w:num w:numId="35">
    <w:abstractNumId w:val="31"/>
  </w:num>
  <w:num w:numId="36">
    <w:abstractNumId w:val="36"/>
  </w:num>
  <w:num w:numId="37">
    <w:abstractNumId w:val="1"/>
  </w:num>
  <w:num w:numId="38">
    <w:abstractNumId w:val="5"/>
  </w:num>
  <w:num w:numId="39">
    <w:abstractNumId w:val="19"/>
  </w:num>
  <w:num w:numId="40">
    <w:abstractNumId w:val="21"/>
  </w:num>
  <w:num w:numId="41">
    <w:abstractNumId w:val="42"/>
  </w:num>
  <w:num w:numId="42">
    <w:abstractNumId w:val="41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A44"/>
    <w:rsid w:val="000000B0"/>
    <w:rsid w:val="00010FBB"/>
    <w:rsid w:val="000270DD"/>
    <w:rsid w:val="00030244"/>
    <w:rsid w:val="0003119F"/>
    <w:rsid w:val="00033210"/>
    <w:rsid w:val="000375AE"/>
    <w:rsid w:val="0004214E"/>
    <w:rsid w:val="00044734"/>
    <w:rsid w:val="000520EF"/>
    <w:rsid w:val="00063373"/>
    <w:rsid w:val="000666F8"/>
    <w:rsid w:val="00066EFD"/>
    <w:rsid w:val="00073DF0"/>
    <w:rsid w:val="0008592F"/>
    <w:rsid w:val="0009030F"/>
    <w:rsid w:val="000A429A"/>
    <w:rsid w:val="000B7D73"/>
    <w:rsid w:val="000C2603"/>
    <w:rsid w:val="000E3DF2"/>
    <w:rsid w:val="000F116D"/>
    <w:rsid w:val="000F48E2"/>
    <w:rsid w:val="000F563C"/>
    <w:rsid w:val="00103915"/>
    <w:rsid w:val="00104466"/>
    <w:rsid w:val="0011006C"/>
    <w:rsid w:val="00114B04"/>
    <w:rsid w:val="00142FF5"/>
    <w:rsid w:val="00143791"/>
    <w:rsid w:val="00150CA8"/>
    <w:rsid w:val="00155643"/>
    <w:rsid w:val="001655D4"/>
    <w:rsid w:val="0017409E"/>
    <w:rsid w:val="00176156"/>
    <w:rsid w:val="001815C9"/>
    <w:rsid w:val="0019743E"/>
    <w:rsid w:val="001A6509"/>
    <w:rsid w:val="001B1697"/>
    <w:rsid w:val="001C2F4B"/>
    <w:rsid w:val="001C7B38"/>
    <w:rsid w:val="001D6268"/>
    <w:rsid w:val="001E2E3C"/>
    <w:rsid w:val="001F0D75"/>
    <w:rsid w:val="001F38B7"/>
    <w:rsid w:val="002059DB"/>
    <w:rsid w:val="0020721C"/>
    <w:rsid w:val="00241ED4"/>
    <w:rsid w:val="0024335F"/>
    <w:rsid w:val="00244969"/>
    <w:rsid w:val="002607C5"/>
    <w:rsid w:val="00264B1F"/>
    <w:rsid w:val="00264C39"/>
    <w:rsid w:val="00267A44"/>
    <w:rsid w:val="00271250"/>
    <w:rsid w:val="002719C1"/>
    <w:rsid w:val="0027256F"/>
    <w:rsid w:val="002770FA"/>
    <w:rsid w:val="0028083E"/>
    <w:rsid w:val="00282388"/>
    <w:rsid w:val="00284F01"/>
    <w:rsid w:val="002908B2"/>
    <w:rsid w:val="0029454A"/>
    <w:rsid w:val="002A00A5"/>
    <w:rsid w:val="002B6A3C"/>
    <w:rsid w:val="002D5BDF"/>
    <w:rsid w:val="002E2324"/>
    <w:rsid w:val="002E2711"/>
    <w:rsid w:val="002E4F8B"/>
    <w:rsid w:val="002E772F"/>
    <w:rsid w:val="002F16AD"/>
    <w:rsid w:val="002F4FB9"/>
    <w:rsid w:val="002F6724"/>
    <w:rsid w:val="003028FE"/>
    <w:rsid w:val="003041A7"/>
    <w:rsid w:val="00305668"/>
    <w:rsid w:val="003156EC"/>
    <w:rsid w:val="0032125E"/>
    <w:rsid w:val="003221CF"/>
    <w:rsid w:val="003228CA"/>
    <w:rsid w:val="00322CC9"/>
    <w:rsid w:val="003243F2"/>
    <w:rsid w:val="0033450B"/>
    <w:rsid w:val="00336AED"/>
    <w:rsid w:val="0034311E"/>
    <w:rsid w:val="003733E5"/>
    <w:rsid w:val="00380F32"/>
    <w:rsid w:val="00394BF0"/>
    <w:rsid w:val="003977F6"/>
    <w:rsid w:val="003A080C"/>
    <w:rsid w:val="003A6FBC"/>
    <w:rsid w:val="003B19BB"/>
    <w:rsid w:val="003B2634"/>
    <w:rsid w:val="003B29A6"/>
    <w:rsid w:val="003B4F6C"/>
    <w:rsid w:val="003B52AC"/>
    <w:rsid w:val="003B6C2F"/>
    <w:rsid w:val="003C1E99"/>
    <w:rsid w:val="003C23EC"/>
    <w:rsid w:val="003C7750"/>
    <w:rsid w:val="003C7E21"/>
    <w:rsid w:val="003D2A94"/>
    <w:rsid w:val="003D31F6"/>
    <w:rsid w:val="003D77CE"/>
    <w:rsid w:val="003E2E3D"/>
    <w:rsid w:val="003F29E0"/>
    <w:rsid w:val="004044C2"/>
    <w:rsid w:val="00421A9D"/>
    <w:rsid w:val="004238EA"/>
    <w:rsid w:val="00423996"/>
    <w:rsid w:val="004245CF"/>
    <w:rsid w:val="00437D57"/>
    <w:rsid w:val="004565E0"/>
    <w:rsid w:val="00463EC1"/>
    <w:rsid w:val="00470F85"/>
    <w:rsid w:val="004806ED"/>
    <w:rsid w:val="00492929"/>
    <w:rsid w:val="004A58A7"/>
    <w:rsid w:val="004A75BE"/>
    <w:rsid w:val="004B211B"/>
    <w:rsid w:val="004B2612"/>
    <w:rsid w:val="004B634D"/>
    <w:rsid w:val="004B674D"/>
    <w:rsid w:val="004C24CC"/>
    <w:rsid w:val="004C2B6D"/>
    <w:rsid w:val="004C65BF"/>
    <w:rsid w:val="004D2227"/>
    <w:rsid w:val="004D48D4"/>
    <w:rsid w:val="004D7A04"/>
    <w:rsid w:val="004D7EA9"/>
    <w:rsid w:val="004E198D"/>
    <w:rsid w:val="004E663C"/>
    <w:rsid w:val="00512906"/>
    <w:rsid w:val="00514974"/>
    <w:rsid w:val="00522A17"/>
    <w:rsid w:val="005240E8"/>
    <w:rsid w:val="005243BA"/>
    <w:rsid w:val="0053323B"/>
    <w:rsid w:val="005338F2"/>
    <w:rsid w:val="00536508"/>
    <w:rsid w:val="00540BBC"/>
    <w:rsid w:val="00542C36"/>
    <w:rsid w:val="00544017"/>
    <w:rsid w:val="00563831"/>
    <w:rsid w:val="00572E8B"/>
    <w:rsid w:val="0057306C"/>
    <w:rsid w:val="0058202C"/>
    <w:rsid w:val="00590FC5"/>
    <w:rsid w:val="00595440"/>
    <w:rsid w:val="005B1521"/>
    <w:rsid w:val="005B7DF1"/>
    <w:rsid w:val="005C229A"/>
    <w:rsid w:val="005C69A6"/>
    <w:rsid w:val="005D22F8"/>
    <w:rsid w:val="005E1BD0"/>
    <w:rsid w:val="005E1DC0"/>
    <w:rsid w:val="005E34B3"/>
    <w:rsid w:val="005E6717"/>
    <w:rsid w:val="005E69CA"/>
    <w:rsid w:val="005F3418"/>
    <w:rsid w:val="006036AA"/>
    <w:rsid w:val="00605781"/>
    <w:rsid w:val="006071BC"/>
    <w:rsid w:val="00607AB3"/>
    <w:rsid w:val="00615D5B"/>
    <w:rsid w:val="0062441F"/>
    <w:rsid w:val="00626997"/>
    <w:rsid w:val="00640DEF"/>
    <w:rsid w:val="00640E54"/>
    <w:rsid w:val="00646DC4"/>
    <w:rsid w:val="00647546"/>
    <w:rsid w:val="00647CA4"/>
    <w:rsid w:val="00654AD5"/>
    <w:rsid w:val="00656B8B"/>
    <w:rsid w:val="0066491D"/>
    <w:rsid w:val="00664FF9"/>
    <w:rsid w:val="006657E0"/>
    <w:rsid w:val="0066670D"/>
    <w:rsid w:val="006673D4"/>
    <w:rsid w:val="006755CE"/>
    <w:rsid w:val="00683865"/>
    <w:rsid w:val="00691A63"/>
    <w:rsid w:val="006A1282"/>
    <w:rsid w:val="006A6971"/>
    <w:rsid w:val="006B4625"/>
    <w:rsid w:val="006D0DBA"/>
    <w:rsid w:val="006D1594"/>
    <w:rsid w:val="006D1CB9"/>
    <w:rsid w:val="006D215A"/>
    <w:rsid w:val="006D3C91"/>
    <w:rsid w:val="006D471F"/>
    <w:rsid w:val="006D662D"/>
    <w:rsid w:val="006E4369"/>
    <w:rsid w:val="006E5463"/>
    <w:rsid w:val="00705B1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67165"/>
    <w:rsid w:val="007831E8"/>
    <w:rsid w:val="00783443"/>
    <w:rsid w:val="00796A7D"/>
    <w:rsid w:val="007A5AE7"/>
    <w:rsid w:val="007B3F65"/>
    <w:rsid w:val="007B670B"/>
    <w:rsid w:val="007B6F1B"/>
    <w:rsid w:val="007B7984"/>
    <w:rsid w:val="007C0FE5"/>
    <w:rsid w:val="007C57BD"/>
    <w:rsid w:val="007D7452"/>
    <w:rsid w:val="007F2AEF"/>
    <w:rsid w:val="007F3D83"/>
    <w:rsid w:val="007F467F"/>
    <w:rsid w:val="007F5646"/>
    <w:rsid w:val="00800DD4"/>
    <w:rsid w:val="00802F8F"/>
    <w:rsid w:val="0081096A"/>
    <w:rsid w:val="00822491"/>
    <w:rsid w:val="008242F9"/>
    <w:rsid w:val="00827EB2"/>
    <w:rsid w:val="00830FC0"/>
    <w:rsid w:val="0083426E"/>
    <w:rsid w:val="0083794D"/>
    <w:rsid w:val="00852E01"/>
    <w:rsid w:val="00854EE6"/>
    <w:rsid w:val="0086397E"/>
    <w:rsid w:val="008761A4"/>
    <w:rsid w:val="00882870"/>
    <w:rsid w:val="00882CE2"/>
    <w:rsid w:val="008878B2"/>
    <w:rsid w:val="00893842"/>
    <w:rsid w:val="00896816"/>
    <w:rsid w:val="008A0449"/>
    <w:rsid w:val="008A17F0"/>
    <w:rsid w:val="008B1E90"/>
    <w:rsid w:val="008B38CA"/>
    <w:rsid w:val="008B5CB8"/>
    <w:rsid w:val="008C6AE0"/>
    <w:rsid w:val="008C7288"/>
    <w:rsid w:val="008E093E"/>
    <w:rsid w:val="008E7DAA"/>
    <w:rsid w:val="008F51F0"/>
    <w:rsid w:val="008F534B"/>
    <w:rsid w:val="00901F58"/>
    <w:rsid w:val="00905A21"/>
    <w:rsid w:val="00905CF6"/>
    <w:rsid w:val="009113FC"/>
    <w:rsid w:val="0091426D"/>
    <w:rsid w:val="00925726"/>
    <w:rsid w:val="00932934"/>
    <w:rsid w:val="00934987"/>
    <w:rsid w:val="00942D64"/>
    <w:rsid w:val="00945984"/>
    <w:rsid w:val="00946058"/>
    <w:rsid w:val="009620EF"/>
    <w:rsid w:val="0096742E"/>
    <w:rsid w:val="00967BAE"/>
    <w:rsid w:val="00971605"/>
    <w:rsid w:val="00980A1B"/>
    <w:rsid w:val="009818C0"/>
    <w:rsid w:val="00981A26"/>
    <w:rsid w:val="009918F1"/>
    <w:rsid w:val="00993FBE"/>
    <w:rsid w:val="009A2B52"/>
    <w:rsid w:val="009B34CA"/>
    <w:rsid w:val="009D29EF"/>
    <w:rsid w:val="009D5894"/>
    <w:rsid w:val="009E1255"/>
    <w:rsid w:val="009E35E3"/>
    <w:rsid w:val="009E732F"/>
    <w:rsid w:val="009F3AD2"/>
    <w:rsid w:val="009F3E7D"/>
    <w:rsid w:val="00A10AE9"/>
    <w:rsid w:val="00A10F02"/>
    <w:rsid w:val="00A22293"/>
    <w:rsid w:val="00A232DB"/>
    <w:rsid w:val="00A236EB"/>
    <w:rsid w:val="00A37D41"/>
    <w:rsid w:val="00A41718"/>
    <w:rsid w:val="00A621BF"/>
    <w:rsid w:val="00A63B1D"/>
    <w:rsid w:val="00A72669"/>
    <w:rsid w:val="00A82754"/>
    <w:rsid w:val="00A864CC"/>
    <w:rsid w:val="00A868E1"/>
    <w:rsid w:val="00A93B76"/>
    <w:rsid w:val="00A96351"/>
    <w:rsid w:val="00AA2533"/>
    <w:rsid w:val="00AA4F59"/>
    <w:rsid w:val="00AA740A"/>
    <w:rsid w:val="00AB451F"/>
    <w:rsid w:val="00AB554D"/>
    <w:rsid w:val="00AC7B7E"/>
    <w:rsid w:val="00AF01C8"/>
    <w:rsid w:val="00AF114E"/>
    <w:rsid w:val="00B10BB7"/>
    <w:rsid w:val="00B12799"/>
    <w:rsid w:val="00B136D5"/>
    <w:rsid w:val="00B14779"/>
    <w:rsid w:val="00B405FD"/>
    <w:rsid w:val="00B429D7"/>
    <w:rsid w:val="00B511F7"/>
    <w:rsid w:val="00B52DA6"/>
    <w:rsid w:val="00B618A2"/>
    <w:rsid w:val="00B62D3B"/>
    <w:rsid w:val="00B672F7"/>
    <w:rsid w:val="00B70E26"/>
    <w:rsid w:val="00B71706"/>
    <w:rsid w:val="00B754EB"/>
    <w:rsid w:val="00B76B9A"/>
    <w:rsid w:val="00B9000D"/>
    <w:rsid w:val="00B95B92"/>
    <w:rsid w:val="00B96144"/>
    <w:rsid w:val="00B96539"/>
    <w:rsid w:val="00BA0BEA"/>
    <w:rsid w:val="00BA5E35"/>
    <w:rsid w:val="00BB19C5"/>
    <w:rsid w:val="00BC6F8F"/>
    <w:rsid w:val="00BD1AC5"/>
    <w:rsid w:val="00BE2EF1"/>
    <w:rsid w:val="00BF0834"/>
    <w:rsid w:val="00C03122"/>
    <w:rsid w:val="00C04E15"/>
    <w:rsid w:val="00C06370"/>
    <w:rsid w:val="00C15088"/>
    <w:rsid w:val="00C17CC7"/>
    <w:rsid w:val="00C202A5"/>
    <w:rsid w:val="00C417E5"/>
    <w:rsid w:val="00C454FA"/>
    <w:rsid w:val="00C661B7"/>
    <w:rsid w:val="00C733F7"/>
    <w:rsid w:val="00C81A2F"/>
    <w:rsid w:val="00C86B54"/>
    <w:rsid w:val="00C90FEC"/>
    <w:rsid w:val="00C95546"/>
    <w:rsid w:val="00CA117C"/>
    <w:rsid w:val="00CB2EA3"/>
    <w:rsid w:val="00CB44FC"/>
    <w:rsid w:val="00CB60F3"/>
    <w:rsid w:val="00CC1D48"/>
    <w:rsid w:val="00CC49AD"/>
    <w:rsid w:val="00CD665F"/>
    <w:rsid w:val="00CD6FD7"/>
    <w:rsid w:val="00CF448C"/>
    <w:rsid w:val="00CF52BF"/>
    <w:rsid w:val="00CF7052"/>
    <w:rsid w:val="00D042F2"/>
    <w:rsid w:val="00D1160E"/>
    <w:rsid w:val="00D122F9"/>
    <w:rsid w:val="00D12ECF"/>
    <w:rsid w:val="00D21286"/>
    <w:rsid w:val="00D22C3D"/>
    <w:rsid w:val="00D24215"/>
    <w:rsid w:val="00D242FF"/>
    <w:rsid w:val="00D25C16"/>
    <w:rsid w:val="00D43CF6"/>
    <w:rsid w:val="00D508EF"/>
    <w:rsid w:val="00D52565"/>
    <w:rsid w:val="00D53258"/>
    <w:rsid w:val="00D537E1"/>
    <w:rsid w:val="00D559F8"/>
    <w:rsid w:val="00D74F7B"/>
    <w:rsid w:val="00D77898"/>
    <w:rsid w:val="00D81105"/>
    <w:rsid w:val="00D81523"/>
    <w:rsid w:val="00D81834"/>
    <w:rsid w:val="00D86DED"/>
    <w:rsid w:val="00D952A3"/>
    <w:rsid w:val="00DA2506"/>
    <w:rsid w:val="00DA2A87"/>
    <w:rsid w:val="00DA3F5A"/>
    <w:rsid w:val="00DA6D41"/>
    <w:rsid w:val="00DB3DCC"/>
    <w:rsid w:val="00DD0011"/>
    <w:rsid w:val="00DD3318"/>
    <w:rsid w:val="00DE4A81"/>
    <w:rsid w:val="00DF2985"/>
    <w:rsid w:val="00DF428F"/>
    <w:rsid w:val="00DF62E8"/>
    <w:rsid w:val="00E22155"/>
    <w:rsid w:val="00E25C1C"/>
    <w:rsid w:val="00E33399"/>
    <w:rsid w:val="00E378A0"/>
    <w:rsid w:val="00E42441"/>
    <w:rsid w:val="00E5410D"/>
    <w:rsid w:val="00E56E20"/>
    <w:rsid w:val="00E56E99"/>
    <w:rsid w:val="00E60B04"/>
    <w:rsid w:val="00E832BE"/>
    <w:rsid w:val="00EA0600"/>
    <w:rsid w:val="00EA547E"/>
    <w:rsid w:val="00EA7E4A"/>
    <w:rsid w:val="00EB228A"/>
    <w:rsid w:val="00EB4372"/>
    <w:rsid w:val="00EC0E28"/>
    <w:rsid w:val="00EC5485"/>
    <w:rsid w:val="00EC58BC"/>
    <w:rsid w:val="00EE42D1"/>
    <w:rsid w:val="00EE44F0"/>
    <w:rsid w:val="00EF05A9"/>
    <w:rsid w:val="00F106EB"/>
    <w:rsid w:val="00F10741"/>
    <w:rsid w:val="00F17384"/>
    <w:rsid w:val="00F216AD"/>
    <w:rsid w:val="00F21C6D"/>
    <w:rsid w:val="00F27082"/>
    <w:rsid w:val="00F30A0F"/>
    <w:rsid w:val="00F319DE"/>
    <w:rsid w:val="00F34996"/>
    <w:rsid w:val="00F366B8"/>
    <w:rsid w:val="00F500A7"/>
    <w:rsid w:val="00F50451"/>
    <w:rsid w:val="00F532BE"/>
    <w:rsid w:val="00F566B0"/>
    <w:rsid w:val="00F64D3D"/>
    <w:rsid w:val="00F657C3"/>
    <w:rsid w:val="00F70B2E"/>
    <w:rsid w:val="00F77B78"/>
    <w:rsid w:val="00F84E1C"/>
    <w:rsid w:val="00F870C5"/>
    <w:rsid w:val="00F92567"/>
    <w:rsid w:val="00F931EE"/>
    <w:rsid w:val="00F932F0"/>
    <w:rsid w:val="00F941F4"/>
    <w:rsid w:val="00F958FE"/>
    <w:rsid w:val="00FA1816"/>
    <w:rsid w:val="00FA2941"/>
    <w:rsid w:val="00FA3FDE"/>
    <w:rsid w:val="00FB18DD"/>
    <w:rsid w:val="00FB24EF"/>
    <w:rsid w:val="00FB7F62"/>
    <w:rsid w:val="00FC1813"/>
    <w:rsid w:val="00FC4C96"/>
    <w:rsid w:val="00FD49AC"/>
    <w:rsid w:val="00FD6321"/>
    <w:rsid w:val="00FE4A8B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3EC1755C"/>
  <w14:defaultImageDpi w14:val="0"/>
  <w15:docId w15:val="{5676A55F-9A0D-4DD4-AA61-D1133E25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E35"/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EF05A9"/>
    <w:pPr>
      <w:widowControl w:val="0"/>
      <w:autoSpaceDE w:val="0"/>
      <w:autoSpaceDN w:val="0"/>
      <w:ind w:left="401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238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4238EA"/>
    <w:rPr>
      <w:rFonts w:ascii="Times New Roman" w:hAnsi="Times New Roman" w:cs="Times New Roman"/>
      <w:sz w:val="24"/>
      <w:szCs w:val="24"/>
      <w:lang w:val="x-none" w:eastAsia="pt-BR"/>
    </w:rPr>
  </w:style>
  <w:style w:type="paragraph" w:customStyle="1" w:styleId="PADRO">
    <w:name w:val="PADRÃO"/>
    <w:rsid w:val="004238E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Lohit Hindi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04238EA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4238E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4238EA"/>
    <w:rPr>
      <w:rFonts w:ascii="Times New Roman" w:hAnsi="Times New Roman" w:cs="Times New Roman"/>
      <w:sz w:val="24"/>
      <w:szCs w:val="24"/>
      <w:lang w:val="x-none" w:eastAsia="pt-BR"/>
    </w:rPr>
  </w:style>
  <w:style w:type="table" w:customStyle="1" w:styleId="TableNormal">
    <w:name w:val="Table Normal"/>
    <w:uiPriority w:val="2"/>
    <w:semiHidden/>
    <w:unhideWhenUsed/>
    <w:qFormat/>
    <w:rsid w:val="004238EA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38EA"/>
    <w:pPr>
      <w:widowControl w:val="0"/>
      <w:autoSpaceDE w:val="0"/>
      <w:autoSpaceDN w:val="0"/>
      <w:spacing w:before="10"/>
      <w:ind w:left="10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155643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51290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802F8F"/>
    <w:rPr>
      <w:rFonts w:cs="Times New Roman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267A44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B3DC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EF05A9"/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EF05A9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F05A9"/>
    <w:rPr>
      <w:rFonts w:ascii="Times New Roman" w:hAnsi="Times New Roman" w:cs="Times New Roman"/>
      <w:sz w:val="24"/>
      <w:szCs w:val="24"/>
      <w:lang w:val="pt-PT" w:eastAsia="en-US"/>
    </w:rPr>
  </w:style>
  <w:style w:type="paragraph" w:customStyle="1" w:styleId="Default">
    <w:name w:val="Default"/>
    <w:qFormat/>
    <w:rsid w:val="004C24CC"/>
    <w:rPr>
      <w:rFonts w:ascii="Arial" w:hAnsi="Arial" w:cs="Arial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454FA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C454FA"/>
    <w:pPr>
      <w:widowControl w:val="0"/>
      <w:suppressAutoHyphens/>
      <w:autoSpaceDN w:val="0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EPTabela">
    <w:name w:val="EP Tabela"/>
    <w:basedOn w:val="Normal"/>
    <w:rsid w:val="00C454FA"/>
    <w:pPr>
      <w:widowControl w:val="0"/>
      <w:suppressAutoHyphens/>
      <w:autoSpaceDN w:val="0"/>
      <w:jc w:val="center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C454FA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</w:pPr>
    <w:rPr>
      <w:rFonts w:eastAsia="SimSun" w:cs="Arial"/>
      <w:kern w:val="3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us%20Documentos\Desktop\processo%20licitatorio\EDITAL%20LIVROS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2FF57-00FF-46D9-9D1F-6732CE8EA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 LIVROS</Template>
  <TotalTime>2</TotalTime>
  <Pages>2</Pages>
  <Words>253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Links>
    <vt:vector size="42" baseType="variant">
      <vt:variant>
        <vt:i4>655399</vt:i4>
      </vt:variant>
      <vt:variant>
        <vt:i4>15</vt:i4>
      </vt:variant>
      <vt:variant>
        <vt:i4>0</vt:i4>
      </vt:variant>
      <vt:variant>
        <vt:i4>5</vt:i4>
      </vt:variant>
      <vt:variant>
        <vt:lpwstr>mailto:dispensa@albertina.mg.gov.br</vt:lpwstr>
      </vt:variant>
      <vt:variant>
        <vt:lpwstr/>
      </vt:variant>
      <vt:variant>
        <vt:i4>5111881</vt:i4>
      </vt:variant>
      <vt:variant>
        <vt:i4>12</vt:i4>
      </vt:variant>
      <vt:variant>
        <vt:i4>0</vt:i4>
      </vt:variant>
      <vt:variant>
        <vt:i4>5</vt:i4>
      </vt:variant>
      <vt:variant>
        <vt:lpwstr>https://www.albertina.mg.gov.br/</vt:lpwstr>
      </vt:variant>
      <vt:variant>
        <vt:lpwstr/>
      </vt:variant>
      <vt:variant>
        <vt:i4>2293828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2293828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2686985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2293828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2228345</vt:i4>
      </vt:variant>
      <vt:variant>
        <vt:i4>0</vt:i4>
      </vt:variant>
      <vt:variant>
        <vt:i4>0</vt:i4>
      </vt:variant>
      <vt:variant>
        <vt:i4>5</vt:i4>
      </vt:variant>
      <vt:variant>
        <vt:lpwstr>http://www.albertina.mg.gov.br/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3</cp:revision>
  <cp:lastPrinted>2024-05-16T11:20:00Z</cp:lastPrinted>
  <dcterms:created xsi:type="dcterms:W3CDTF">2024-05-21T15:24:00Z</dcterms:created>
  <dcterms:modified xsi:type="dcterms:W3CDTF">2024-05-21T15:26:00Z</dcterms:modified>
</cp:coreProperties>
</file>