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6ABFE" w14:textId="77777777" w:rsidR="00250424" w:rsidRPr="000E281A" w:rsidRDefault="00250424" w:rsidP="0004214E">
      <w:pPr>
        <w:jc w:val="center"/>
        <w:rPr>
          <w:b/>
          <w:bCs/>
        </w:rPr>
      </w:pPr>
    </w:p>
    <w:p w14:paraId="72CF8D37" w14:textId="77777777" w:rsidR="00CF52BF" w:rsidRPr="000E281A" w:rsidRDefault="00D12ECF" w:rsidP="004E663C">
      <w:pPr>
        <w:shd w:val="clear" w:color="auto" w:fill="D9D9D9"/>
        <w:jc w:val="center"/>
        <w:rPr>
          <w:b/>
          <w:bCs/>
        </w:rPr>
      </w:pPr>
      <w:r w:rsidRPr="000E281A">
        <w:rPr>
          <w:b/>
          <w:bCs/>
        </w:rPr>
        <w:t>ANEXO II</w:t>
      </w:r>
    </w:p>
    <w:p w14:paraId="1F697E87" w14:textId="77777777" w:rsidR="00D12ECF" w:rsidRPr="000E281A" w:rsidRDefault="00D12ECF" w:rsidP="0004214E">
      <w:pPr>
        <w:jc w:val="center"/>
        <w:rPr>
          <w:b/>
          <w:bCs/>
        </w:rPr>
      </w:pPr>
    </w:p>
    <w:p w14:paraId="2D27CB26" w14:textId="77777777" w:rsidR="00D12ECF" w:rsidRPr="000E281A" w:rsidRDefault="00D12ECF" w:rsidP="0004214E">
      <w:pPr>
        <w:jc w:val="center"/>
        <w:rPr>
          <w:b/>
          <w:bCs/>
        </w:rPr>
      </w:pPr>
      <w:r w:rsidRPr="000E281A">
        <w:rPr>
          <w:b/>
          <w:bCs/>
        </w:rPr>
        <w:t>MODELO DE PROPOSTA COMERCIAL</w:t>
      </w:r>
    </w:p>
    <w:p w14:paraId="6AA93CEE" w14:textId="77777777" w:rsidR="00D12ECF" w:rsidRPr="000E281A" w:rsidRDefault="00D12ECF" w:rsidP="0004214E">
      <w:pPr>
        <w:jc w:val="center"/>
        <w:rPr>
          <w:b/>
          <w:bCs/>
        </w:rPr>
      </w:pPr>
    </w:p>
    <w:p w14:paraId="79936547" w14:textId="0BA86400" w:rsidR="00D12ECF" w:rsidRPr="000E281A" w:rsidRDefault="00D12ECF" w:rsidP="0004214E">
      <w:pPr>
        <w:jc w:val="center"/>
        <w:rPr>
          <w:b/>
          <w:bCs/>
        </w:rPr>
      </w:pPr>
      <w:r w:rsidRPr="000E281A">
        <w:rPr>
          <w:b/>
          <w:bCs/>
        </w:rPr>
        <w:t xml:space="preserve">DISPENSA Nº </w:t>
      </w:r>
      <w:r w:rsidR="00A812A5" w:rsidRPr="000E281A">
        <w:rPr>
          <w:b/>
          <w:bCs/>
        </w:rPr>
        <w:t>14/2024</w:t>
      </w:r>
    </w:p>
    <w:p w14:paraId="26A1476F" w14:textId="13C83A17" w:rsidR="00D12ECF" w:rsidRPr="000E281A" w:rsidRDefault="00D12ECF" w:rsidP="0004214E">
      <w:pPr>
        <w:ind w:right="-15"/>
        <w:jc w:val="center"/>
        <w:rPr>
          <w:b/>
          <w:bCs/>
        </w:rPr>
      </w:pPr>
      <w:r w:rsidRPr="000E281A">
        <w:rPr>
          <w:b/>
          <w:bCs/>
        </w:rPr>
        <w:t xml:space="preserve">PROCESSO Nº </w:t>
      </w:r>
      <w:r w:rsidR="00A812A5" w:rsidRPr="000E281A">
        <w:rPr>
          <w:b/>
          <w:bCs/>
        </w:rPr>
        <w:t>33/2024</w:t>
      </w:r>
    </w:p>
    <w:p w14:paraId="143E43DF" w14:textId="77777777" w:rsidR="00D77898" w:rsidRPr="000E281A" w:rsidRDefault="00D77898" w:rsidP="0004214E">
      <w:pPr>
        <w:ind w:right="-15"/>
        <w:jc w:val="center"/>
        <w:rPr>
          <w:b/>
          <w:bCs/>
        </w:rPr>
      </w:pPr>
    </w:p>
    <w:p w14:paraId="33BE6D9F" w14:textId="5DE25EA4" w:rsidR="00802F8F" w:rsidRPr="000E281A" w:rsidRDefault="00802F8F" w:rsidP="0004214E">
      <w:pPr>
        <w:pStyle w:val="SemEspaamento"/>
        <w:jc w:val="both"/>
        <w:rPr>
          <w:rFonts w:ascii="Times New Roman" w:hAnsi="Times New Roman"/>
          <w:b/>
          <w:sz w:val="24"/>
          <w:szCs w:val="24"/>
        </w:rPr>
      </w:pPr>
      <w:r w:rsidRPr="000E281A">
        <w:rPr>
          <w:rFonts w:ascii="Times New Roman" w:hAnsi="Times New Roman"/>
          <w:b/>
          <w:sz w:val="24"/>
          <w:szCs w:val="24"/>
        </w:rPr>
        <w:t xml:space="preserve">CONTRATAÇÃO DIRETA </w:t>
      </w:r>
      <w:r w:rsidR="0027256F" w:rsidRPr="000E281A">
        <w:rPr>
          <w:rFonts w:ascii="Times New Roman" w:hAnsi="Times New Roman"/>
          <w:b/>
          <w:sz w:val="24"/>
          <w:szCs w:val="24"/>
        </w:rPr>
        <w:t>-</w:t>
      </w:r>
      <w:r w:rsidRPr="000E281A">
        <w:rPr>
          <w:rFonts w:ascii="Times New Roman" w:hAnsi="Times New Roman"/>
          <w:b/>
          <w:sz w:val="24"/>
          <w:szCs w:val="24"/>
        </w:rPr>
        <w:t xml:space="preserve"> art. 75, </w:t>
      </w:r>
      <w:r w:rsidR="00821D14" w:rsidRPr="000E281A">
        <w:rPr>
          <w:rFonts w:ascii="Times New Roman" w:hAnsi="Times New Roman"/>
          <w:b/>
          <w:sz w:val="24"/>
          <w:szCs w:val="24"/>
        </w:rPr>
        <w:t>inciso I</w:t>
      </w:r>
      <w:r w:rsidRPr="000E281A">
        <w:rPr>
          <w:rFonts w:ascii="Times New Roman" w:hAnsi="Times New Roman"/>
          <w:b/>
          <w:sz w:val="24"/>
          <w:szCs w:val="24"/>
        </w:rPr>
        <w:t xml:space="preserve"> da Lei nº 14.133/2021</w:t>
      </w:r>
    </w:p>
    <w:p w14:paraId="2B803BAA" w14:textId="77777777" w:rsidR="00802F8F" w:rsidRPr="000E281A" w:rsidRDefault="00802F8F" w:rsidP="0004214E">
      <w:pPr>
        <w:jc w:val="both"/>
        <w:rPr>
          <w:b/>
          <w:bCs/>
        </w:rPr>
      </w:pPr>
    </w:p>
    <w:p w14:paraId="717DA67F" w14:textId="77777777" w:rsidR="00802F8F" w:rsidRPr="000E281A" w:rsidRDefault="00802F8F" w:rsidP="0004214E">
      <w:pPr>
        <w:jc w:val="both"/>
        <w:rPr>
          <w:b/>
          <w:bCs/>
        </w:rPr>
      </w:pPr>
      <w:r w:rsidRPr="000E281A">
        <w:rPr>
          <w:b/>
          <w:bCs/>
        </w:rPr>
        <w:t>AO DEPARTAMENTO DE LICITAÇÕES</w:t>
      </w:r>
    </w:p>
    <w:p w14:paraId="7C6949BF" w14:textId="77777777" w:rsidR="00802F8F" w:rsidRPr="000E281A" w:rsidRDefault="00802F8F" w:rsidP="0004214E">
      <w:pPr>
        <w:jc w:val="both"/>
        <w:rPr>
          <w:b/>
          <w:bCs/>
        </w:rPr>
      </w:pPr>
      <w:r w:rsidRPr="000E281A">
        <w:rPr>
          <w:b/>
          <w:bCs/>
        </w:rPr>
        <w:t>PREFEITURA DO MUNICÍPIO DE ALBERTINA / MG</w:t>
      </w:r>
    </w:p>
    <w:p w14:paraId="6E3F2F14" w14:textId="77777777" w:rsidR="00802F8F" w:rsidRPr="000E281A" w:rsidRDefault="00802F8F" w:rsidP="0004214E">
      <w:pPr>
        <w:jc w:val="both"/>
        <w:rPr>
          <w:lang w:val="pt-PT"/>
        </w:rPr>
      </w:pPr>
    </w:p>
    <w:p w14:paraId="08FDF480" w14:textId="7F72511D" w:rsidR="00802F8F" w:rsidRPr="000E281A" w:rsidRDefault="00802F8F" w:rsidP="0004214E">
      <w:pPr>
        <w:autoSpaceDE w:val="0"/>
        <w:autoSpaceDN w:val="0"/>
        <w:adjustRightInd w:val="0"/>
        <w:jc w:val="both"/>
        <w:rPr>
          <w:lang w:val="pt-PT" w:eastAsia="ar-SA"/>
        </w:rPr>
      </w:pPr>
      <w:r w:rsidRPr="000E281A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0E281A">
        <w:rPr>
          <w:lang w:val="pt-PT" w:eastAsia="ar-SA"/>
        </w:rPr>
        <w:t>por seu sócio</w:t>
      </w:r>
      <w:r w:rsidR="00E42441" w:rsidRPr="000E281A">
        <w:rPr>
          <w:lang w:val="pt-PT" w:eastAsia="ar-SA"/>
        </w:rPr>
        <w:t>.</w:t>
      </w:r>
      <w:r w:rsidRPr="000E281A">
        <w:rPr>
          <w:lang w:val="pt-PT" w:eastAsia="ar-SA"/>
        </w:rPr>
        <w:t>gerente/administrador abaixo</w:t>
      </w:r>
      <w:r w:rsidR="00E42441" w:rsidRPr="000E281A">
        <w:rPr>
          <w:lang w:val="pt-PT" w:eastAsia="ar-SA"/>
        </w:rPr>
        <w:t>.</w:t>
      </w:r>
      <w:r w:rsidRPr="000E281A">
        <w:rPr>
          <w:lang w:val="pt-PT" w:eastAsia="ar-SA"/>
        </w:rPr>
        <w:t xml:space="preserve">assinado, vem, respeitosamente, à presença de Vossa Senhoria, apresentar a seguinte proposta para: ___________________________________________, do tipo menor preço por item,  Contratação Direta – Art. 75, </w:t>
      </w:r>
      <w:r w:rsidR="00821D14" w:rsidRPr="000E281A">
        <w:rPr>
          <w:lang w:val="pt-PT" w:eastAsia="ar-SA"/>
        </w:rPr>
        <w:t>Inciso I</w:t>
      </w:r>
      <w:r w:rsidRPr="000E281A">
        <w:rPr>
          <w:lang w:val="pt-PT" w:eastAsia="ar-SA"/>
        </w:rPr>
        <w:t xml:space="preserve"> da Lei 14.133/2021, conforme seguinte relação:</w:t>
      </w:r>
    </w:p>
    <w:p w14:paraId="11998B13" w14:textId="77777777" w:rsidR="00802F8F" w:rsidRPr="000E281A" w:rsidRDefault="00802F8F" w:rsidP="0004214E">
      <w:pPr>
        <w:autoSpaceDE w:val="0"/>
        <w:autoSpaceDN w:val="0"/>
        <w:adjustRightInd w:val="0"/>
        <w:jc w:val="both"/>
        <w:rPr>
          <w:lang w:val="pt-PT" w:eastAsia="ar-SA"/>
        </w:rPr>
      </w:pPr>
    </w:p>
    <w:tbl>
      <w:tblPr>
        <w:tblW w:w="985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716"/>
        <w:gridCol w:w="4631"/>
        <w:gridCol w:w="851"/>
        <w:gridCol w:w="850"/>
        <w:gridCol w:w="1049"/>
        <w:gridCol w:w="1055"/>
      </w:tblGrid>
      <w:tr w:rsidR="000E281A" w:rsidRPr="000E281A" w14:paraId="77C174C4" w14:textId="77777777" w:rsidTr="001C2047">
        <w:trPr>
          <w:jc w:val="center"/>
        </w:trPr>
        <w:tc>
          <w:tcPr>
            <w:tcW w:w="704" w:type="dxa"/>
            <w:shd w:val="clear" w:color="auto" w:fill="BFBFBF" w:themeFill="background1" w:themeFillShade="BF"/>
          </w:tcPr>
          <w:p w14:paraId="20A352B8" w14:textId="77777777" w:rsidR="00E20F1D" w:rsidRPr="000E281A" w:rsidRDefault="00E20F1D" w:rsidP="001C2047">
            <w:pPr>
              <w:autoSpaceDE w:val="0"/>
              <w:autoSpaceDN w:val="0"/>
              <w:adjustRightInd w:val="0"/>
              <w:spacing w:before="15" w:after="15"/>
              <w:ind w:right="15"/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  <w:shd w:val="clear" w:color="auto" w:fill="C0C0C0"/>
              </w:rPr>
            </w:pPr>
            <w:r w:rsidRPr="000E281A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Item</w:t>
            </w:r>
          </w:p>
        </w:tc>
        <w:tc>
          <w:tcPr>
            <w:tcW w:w="716" w:type="dxa"/>
            <w:shd w:val="clear" w:color="auto" w:fill="BFBFBF" w:themeFill="background1" w:themeFillShade="BF"/>
          </w:tcPr>
          <w:p w14:paraId="34A929CC" w14:textId="77777777" w:rsidR="00E20F1D" w:rsidRPr="000E281A" w:rsidRDefault="00E20F1D" w:rsidP="001C2047">
            <w:pPr>
              <w:autoSpaceDE w:val="0"/>
              <w:autoSpaceDN w:val="0"/>
              <w:adjustRightInd w:val="0"/>
              <w:spacing w:before="15" w:after="15"/>
              <w:ind w:right="15"/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  <w:shd w:val="clear" w:color="auto" w:fill="C0C0C0"/>
              </w:rPr>
            </w:pPr>
            <w:r w:rsidRPr="000E281A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Cód.</w:t>
            </w:r>
          </w:p>
        </w:tc>
        <w:tc>
          <w:tcPr>
            <w:tcW w:w="4631" w:type="dxa"/>
            <w:shd w:val="clear" w:color="auto" w:fill="BFBFBF" w:themeFill="background1" w:themeFillShade="BF"/>
          </w:tcPr>
          <w:p w14:paraId="58B53F7D" w14:textId="77777777" w:rsidR="00E20F1D" w:rsidRPr="000E281A" w:rsidRDefault="00E20F1D" w:rsidP="001C2047">
            <w:pPr>
              <w:autoSpaceDE w:val="0"/>
              <w:autoSpaceDN w:val="0"/>
              <w:adjustRightInd w:val="0"/>
              <w:spacing w:before="15" w:after="15"/>
              <w:ind w:right="15"/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  <w:shd w:val="clear" w:color="auto" w:fill="C0C0C0"/>
              </w:rPr>
            </w:pPr>
            <w:r w:rsidRPr="000E281A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Descrição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3C518A15" w14:textId="77777777" w:rsidR="00E20F1D" w:rsidRPr="000E281A" w:rsidRDefault="00E20F1D" w:rsidP="001C2047">
            <w:pPr>
              <w:autoSpaceDE w:val="0"/>
              <w:autoSpaceDN w:val="0"/>
              <w:adjustRightInd w:val="0"/>
              <w:spacing w:before="15" w:after="15"/>
              <w:ind w:right="15"/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  <w:shd w:val="clear" w:color="auto" w:fill="C0C0C0"/>
              </w:rPr>
            </w:pPr>
            <w:r w:rsidRPr="000E281A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Unid.</w:t>
            </w:r>
          </w:p>
        </w:tc>
        <w:tc>
          <w:tcPr>
            <w:tcW w:w="850" w:type="dxa"/>
            <w:shd w:val="clear" w:color="auto" w:fill="BFBFBF" w:themeFill="background1" w:themeFillShade="BF"/>
          </w:tcPr>
          <w:p w14:paraId="1F2B2225" w14:textId="77777777" w:rsidR="00E20F1D" w:rsidRPr="000E281A" w:rsidRDefault="00E20F1D" w:rsidP="001C2047">
            <w:pPr>
              <w:autoSpaceDE w:val="0"/>
              <w:autoSpaceDN w:val="0"/>
              <w:adjustRightInd w:val="0"/>
              <w:spacing w:before="15" w:after="15"/>
              <w:ind w:right="15"/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  <w:shd w:val="clear" w:color="auto" w:fill="C0C0C0"/>
              </w:rPr>
            </w:pPr>
            <w:r w:rsidRPr="000E281A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>Quant</w:t>
            </w:r>
          </w:p>
        </w:tc>
        <w:tc>
          <w:tcPr>
            <w:tcW w:w="1049" w:type="dxa"/>
            <w:shd w:val="clear" w:color="auto" w:fill="BFBFBF" w:themeFill="background1" w:themeFillShade="BF"/>
          </w:tcPr>
          <w:p w14:paraId="54C9A91A" w14:textId="77777777" w:rsidR="00E20F1D" w:rsidRPr="000E281A" w:rsidRDefault="00E20F1D" w:rsidP="001C2047">
            <w:pPr>
              <w:autoSpaceDE w:val="0"/>
              <w:autoSpaceDN w:val="0"/>
              <w:adjustRightInd w:val="0"/>
              <w:spacing w:before="15" w:after="15"/>
              <w:ind w:right="15"/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  <w:shd w:val="clear" w:color="auto" w:fill="C0C0C0"/>
              </w:rPr>
            </w:pPr>
            <w:r w:rsidRPr="000E281A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 xml:space="preserve">Valor unit. </w:t>
            </w:r>
          </w:p>
        </w:tc>
        <w:tc>
          <w:tcPr>
            <w:tcW w:w="1055" w:type="dxa"/>
            <w:shd w:val="clear" w:color="auto" w:fill="BFBFBF" w:themeFill="background1" w:themeFillShade="BF"/>
          </w:tcPr>
          <w:p w14:paraId="5769251C" w14:textId="77777777" w:rsidR="00E20F1D" w:rsidRPr="000E281A" w:rsidRDefault="00E20F1D" w:rsidP="001C2047">
            <w:pPr>
              <w:autoSpaceDE w:val="0"/>
              <w:autoSpaceDN w:val="0"/>
              <w:adjustRightInd w:val="0"/>
              <w:spacing w:before="15" w:after="15"/>
              <w:ind w:right="15"/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  <w:shd w:val="clear" w:color="auto" w:fill="C0C0C0"/>
              </w:rPr>
            </w:pPr>
            <w:r w:rsidRPr="000E281A">
              <w:rPr>
                <w:rFonts w:asciiTheme="minorHAnsi" w:hAnsiTheme="minorHAnsi" w:cstheme="minorHAnsi"/>
                <w:b/>
                <w:bCs/>
                <w:noProof/>
                <w:sz w:val="16"/>
                <w:szCs w:val="16"/>
              </w:rPr>
              <w:t xml:space="preserve">Valor total </w:t>
            </w:r>
          </w:p>
        </w:tc>
      </w:tr>
      <w:tr w:rsidR="000E281A" w:rsidRPr="000E281A" w14:paraId="648439D0" w14:textId="77777777" w:rsidTr="001C2047">
        <w:trPr>
          <w:jc w:val="center"/>
        </w:trPr>
        <w:tc>
          <w:tcPr>
            <w:tcW w:w="704" w:type="dxa"/>
          </w:tcPr>
          <w:p w14:paraId="53A97BFD" w14:textId="77777777" w:rsidR="00E20F1D" w:rsidRPr="000E281A" w:rsidRDefault="00E20F1D" w:rsidP="001C20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0E281A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716" w:type="dxa"/>
          </w:tcPr>
          <w:p w14:paraId="28066B42" w14:textId="77777777" w:rsidR="00E20F1D" w:rsidRPr="000E281A" w:rsidRDefault="00E20F1D" w:rsidP="001C20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0E281A">
              <w:rPr>
                <w:rFonts w:asciiTheme="minorHAnsi" w:hAnsiTheme="minorHAnsi" w:cstheme="minorHAnsi"/>
                <w:sz w:val="16"/>
                <w:szCs w:val="16"/>
              </w:rPr>
              <w:t>12308</w:t>
            </w:r>
          </w:p>
        </w:tc>
        <w:tc>
          <w:tcPr>
            <w:tcW w:w="4631" w:type="dxa"/>
          </w:tcPr>
          <w:p w14:paraId="194D8E5B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E281A">
              <w:rPr>
                <w:rFonts w:ascii="Times New Roman" w:hAnsi="Times New Roman"/>
                <w:b/>
                <w:bCs/>
                <w:sz w:val="16"/>
                <w:szCs w:val="16"/>
              </w:rPr>
              <w:t>Projeto de pavimentação</w:t>
            </w:r>
          </w:p>
          <w:p w14:paraId="4F5B088F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 xml:space="preserve">Local </w:t>
            </w:r>
            <w:r w:rsidRPr="000E281A">
              <w:rPr>
                <w:rFonts w:ascii="Times New Roman" w:hAnsi="Times New Roman"/>
                <w:bCs/>
                <w:sz w:val="16"/>
                <w:szCs w:val="16"/>
              </w:rPr>
              <w:t>Albertina-MG/Andradas-MG, trecho de media 1 quilometro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14:paraId="72642512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Local: A partir do ponto 22º 11’</w:t>
            </w:r>
            <w:proofErr w:type="gramStart"/>
            <w:r w:rsidRPr="000E281A">
              <w:rPr>
                <w:rFonts w:ascii="Times New Roman" w:hAnsi="Times New Roman"/>
                <w:sz w:val="16"/>
                <w:szCs w:val="16"/>
              </w:rPr>
              <w:t>34”S</w:t>
            </w:r>
            <w:proofErr w:type="gramEnd"/>
            <w:r w:rsidRPr="000E281A">
              <w:rPr>
                <w:rFonts w:ascii="Times New Roman" w:hAnsi="Times New Roman"/>
                <w:sz w:val="16"/>
                <w:szCs w:val="16"/>
              </w:rPr>
              <w:t xml:space="preserve"> – 46º 35’57’ W até 22º 11’ 26” S – 46º 35’ 21” W </w:t>
            </w:r>
          </w:p>
          <w:p w14:paraId="06EF1C8D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E281A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Conter no projeto: </w:t>
            </w:r>
          </w:p>
          <w:p w14:paraId="1E270E30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Planilha Orçamentária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5B580D6B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Memória de Cálculo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5C07B4BC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Cronograma Físico Financeiro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2EAD7B98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Memorial Descritivo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506B5441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Composição de BDI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408C19E1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Projetos e Desenhos Complementares da obra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59C9A587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 xml:space="preserve">ART 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27E00F40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Fotos local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59B5D09B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 xml:space="preserve">Endereço Local 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2F10B9A7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Geométrico</w:t>
            </w:r>
          </w:p>
          <w:p w14:paraId="2FAF125C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Terraplanagem</w:t>
            </w:r>
          </w:p>
          <w:p w14:paraId="6A603354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Drenagem pluvial</w:t>
            </w:r>
          </w:p>
          <w:p w14:paraId="079E0A8A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E281A">
              <w:rPr>
                <w:rFonts w:ascii="Times New Roman" w:hAnsi="Times New Roman"/>
                <w:b/>
                <w:bCs/>
                <w:sz w:val="16"/>
                <w:szCs w:val="16"/>
              </w:rPr>
              <w:t>Ensaios Laboratoriais a ser realizados</w:t>
            </w:r>
          </w:p>
          <w:p w14:paraId="55070E9F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 xml:space="preserve">06 Unid. Ensaios de Solo (CBR + PROCTOR+ GRANULOMETRIA+ LIMITES DE LIQUIDEZ E PLASTICIDADE) - </w:t>
            </w:r>
          </w:p>
          <w:p w14:paraId="0AC8D656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 xml:space="preserve">20 Unid.  Ensaio de Leitura de Viga </w:t>
            </w:r>
            <w:proofErr w:type="spellStart"/>
            <w:r w:rsidRPr="000E281A">
              <w:rPr>
                <w:rFonts w:ascii="Times New Roman" w:hAnsi="Times New Roman"/>
                <w:sz w:val="16"/>
                <w:szCs w:val="16"/>
              </w:rPr>
              <w:t>Benkelman</w:t>
            </w:r>
            <w:proofErr w:type="spellEnd"/>
          </w:p>
          <w:p w14:paraId="55D35C49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05 Diária Técnica Laboratorista</w:t>
            </w:r>
          </w:p>
          <w:p w14:paraId="28883B75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01 Unid. ART de Responsabilidade Técnica</w:t>
            </w:r>
          </w:p>
          <w:p w14:paraId="0D5DB04E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01 Unid. Relatório referente aos ensaios laboratoriais</w:t>
            </w:r>
          </w:p>
          <w:p w14:paraId="5E4147AC" w14:textId="77777777" w:rsidR="00E20F1D" w:rsidRPr="000E281A" w:rsidRDefault="00E20F1D" w:rsidP="001C2047">
            <w:pPr>
              <w:pStyle w:val="SemEspaamento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E281A">
              <w:rPr>
                <w:rFonts w:ascii="Times New Roman" w:hAnsi="Times New Roman"/>
                <w:b/>
                <w:bCs/>
                <w:sz w:val="16"/>
                <w:szCs w:val="16"/>
              </w:rPr>
              <w:t>A contratada deverá acompanhar na execução do projeto junto a empresa que o município contratar nas medições conforme cronograma da execução do projeto e assinar sua execução para realização dos pagamentos pelo município.</w:t>
            </w:r>
          </w:p>
          <w:p w14:paraId="09677930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Ainda fica responsável por assinar termo de recebimento provisório e o definitivo da Obra.</w:t>
            </w:r>
          </w:p>
          <w:p w14:paraId="61A0E8E6" w14:textId="77777777" w:rsidR="00E20F1D" w:rsidRPr="000E281A" w:rsidRDefault="00E20F1D" w:rsidP="001C204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14:paraId="75139DD0" w14:textId="77777777" w:rsidR="00E20F1D" w:rsidRPr="000E281A" w:rsidRDefault="00E20F1D" w:rsidP="001C204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E281A">
              <w:rPr>
                <w:rFonts w:asciiTheme="minorHAnsi" w:hAnsiTheme="minorHAnsi" w:cstheme="minorHAnsi"/>
                <w:sz w:val="16"/>
                <w:szCs w:val="16"/>
              </w:rPr>
              <w:t>Serv.</w:t>
            </w:r>
          </w:p>
        </w:tc>
        <w:tc>
          <w:tcPr>
            <w:tcW w:w="850" w:type="dxa"/>
          </w:tcPr>
          <w:p w14:paraId="0C9A21BD" w14:textId="77777777" w:rsidR="00E20F1D" w:rsidRPr="000E281A" w:rsidRDefault="00E20F1D" w:rsidP="001C20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0E281A">
              <w:rPr>
                <w:rFonts w:asciiTheme="minorHAnsi" w:hAnsiTheme="minorHAnsi" w:cstheme="minorHAnsi"/>
                <w:sz w:val="16"/>
                <w:szCs w:val="16"/>
              </w:rPr>
              <w:t>01</w:t>
            </w:r>
          </w:p>
        </w:tc>
        <w:tc>
          <w:tcPr>
            <w:tcW w:w="1049" w:type="dxa"/>
          </w:tcPr>
          <w:p w14:paraId="100CF5CD" w14:textId="77777777" w:rsidR="00E20F1D" w:rsidRPr="000E281A" w:rsidRDefault="00E20F1D" w:rsidP="001C20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5" w:type="dxa"/>
          </w:tcPr>
          <w:p w14:paraId="5C3E7E68" w14:textId="77777777" w:rsidR="00E20F1D" w:rsidRPr="000E281A" w:rsidRDefault="00E20F1D" w:rsidP="001C20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0E281A" w:rsidRPr="000E281A" w14:paraId="6F7D6C5F" w14:textId="77777777" w:rsidTr="001C2047">
        <w:trPr>
          <w:jc w:val="center"/>
        </w:trPr>
        <w:tc>
          <w:tcPr>
            <w:tcW w:w="704" w:type="dxa"/>
          </w:tcPr>
          <w:p w14:paraId="3FAADF31" w14:textId="77777777" w:rsidR="00E20F1D" w:rsidRPr="000E281A" w:rsidRDefault="00E20F1D" w:rsidP="001C20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0E281A">
              <w:rPr>
                <w:rFonts w:asciiTheme="minorHAnsi" w:hAnsiTheme="minorHAnsi" w:cstheme="minorHAnsi"/>
                <w:sz w:val="16"/>
                <w:szCs w:val="16"/>
              </w:rPr>
              <w:t>2</w:t>
            </w:r>
          </w:p>
        </w:tc>
        <w:tc>
          <w:tcPr>
            <w:tcW w:w="716" w:type="dxa"/>
          </w:tcPr>
          <w:p w14:paraId="19413398" w14:textId="77777777" w:rsidR="00E20F1D" w:rsidRPr="000E281A" w:rsidRDefault="00E20F1D" w:rsidP="001C20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0E281A">
              <w:rPr>
                <w:rFonts w:asciiTheme="minorHAnsi" w:hAnsiTheme="minorHAnsi" w:cstheme="minorHAnsi"/>
                <w:sz w:val="16"/>
                <w:szCs w:val="16"/>
              </w:rPr>
              <w:t>12309</w:t>
            </w:r>
          </w:p>
        </w:tc>
        <w:tc>
          <w:tcPr>
            <w:tcW w:w="4631" w:type="dxa"/>
          </w:tcPr>
          <w:p w14:paraId="75650B0F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E281A">
              <w:rPr>
                <w:rFonts w:ascii="Times New Roman" w:hAnsi="Times New Roman"/>
                <w:b/>
                <w:bCs/>
                <w:sz w:val="16"/>
                <w:szCs w:val="16"/>
              </w:rPr>
              <w:t>Projeto de recapeamento</w:t>
            </w:r>
          </w:p>
          <w:p w14:paraId="40662B2C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 xml:space="preserve">Local </w:t>
            </w:r>
            <w:r w:rsidRPr="000E281A">
              <w:rPr>
                <w:rFonts w:ascii="Times New Roman" w:hAnsi="Times New Roman"/>
                <w:bCs/>
                <w:sz w:val="16"/>
                <w:szCs w:val="16"/>
              </w:rPr>
              <w:t>Rodovia Sebastião Luís, trecho Albertina-MG à Divisa de Espirito Santo do Pinhal</w:t>
            </w:r>
          </w:p>
          <w:p w14:paraId="2A93000B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E281A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Conter no projeto: </w:t>
            </w:r>
          </w:p>
          <w:p w14:paraId="64755D4B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Planilha Orçamentária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0588E20A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Memória de Cálculo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6F543A4D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lastRenderedPageBreak/>
              <w:t>Cronograma Físico Financeiro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0D4D7D4F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Memorial Descritivo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70CCF160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Composição de BDI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0154DA21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Projetos e Desenhos Complementares da obra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2F40C6FB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 xml:space="preserve">ART 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631E5E5A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Fotos local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1F169FDE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 xml:space="preserve">Endereço Local 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41FFB880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Geométrico</w:t>
            </w:r>
          </w:p>
          <w:p w14:paraId="0A55F0D4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Terraplanagem</w:t>
            </w:r>
          </w:p>
          <w:p w14:paraId="1E049ED4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Drenagem pluvial</w:t>
            </w:r>
          </w:p>
          <w:p w14:paraId="324DEC21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E281A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Ensaios Laboratoriais a ser realizados: </w:t>
            </w:r>
          </w:p>
          <w:p w14:paraId="726881E8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03 Unid. Ensaios de Solo (CBR + PROCTOR+ GRANULOMETRIA+ LIMITES DE LIQUIDEZ E PLASTICIDADE)</w:t>
            </w:r>
          </w:p>
          <w:p w14:paraId="2E4C8BE8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 xml:space="preserve">90 Unid. Ensaio de Leitura de Viga </w:t>
            </w:r>
            <w:proofErr w:type="spellStart"/>
            <w:r w:rsidRPr="000E281A">
              <w:rPr>
                <w:rFonts w:ascii="Times New Roman" w:hAnsi="Times New Roman"/>
                <w:sz w:val="16"/>
                <w:szCs w:val="16"/>
              </w:rPr>
              <w:t>Benkelman</w:t>
            </w:r>
            <w:proofErr w:type="spellEnd"/>
          </w:p>
          <w:p w14:paraId="49A0090A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30 Unid. Teste de Carga Aplicada</w:t>
            </w:r>
          </w:p>
          <w:p w14:paraId="1B87A298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15 Diária Técnica Laboratorista</w:t>
            </w:r>
          </w:p>
          <w:p w14:paraId="3D757284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01 Unid. ART de Responsabilidade Técnica</w:t>
            </w:r>
          </w:p>
          <w:p w14:paraId="5DB70EDD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03 Unid. Relatório referente aos ensaios laboratoriais</w:t>
            </w:r>
          </w:p>
          <w:p w14:paraId="52C2171D" w14:textId="77777777" w:rsidR="00E20F1D" w:rsidRPr="000E281A" w:rsidRDefault="00E20F1D" w:rsidP="001C2047">
            <w:pPr>
              <w:pStyle w:val="SemEspaamento"/>
              <w:jc w:val="both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E281A">
              <w:rPr>
                <w:rFonts w:ascii="Times New Roman" w:hAnsi="Times New Roman"/>
                <w:b/>
                <w:bCs/>
                <w:sz w:val="16"/>
                <w:szCs w:val="16"/>
              </w:rPr>
              <w:t>A contratada deverá acompanhar na execução do projeto junto a empresa que o município contratar nas medições conforme cronograma da execução do projeto e assinar sua execução para realização dos pagamentos pelo município.</w:t>
            </w:r>
          </w:p>
          <w:p w14:paraId="7AFDA3C6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E de responsabilidade da Contratada no planejamento do projeto atender todas exigências da Caixa Econômica Federal e refazer caso necessário as exigências da caixa.</w:t>
            </w:r>
          </w:p>
          <w:p w14:paraId="6F80E6E0" w14:textId="77777777" w:rsidR="00E20F1D" w:rsidRPr="000E281A" w:rsidRDefault="00E20F1D" w:rsidP="001C20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0E281A">
              <w:rPr>
                <w:sz w:val="16"/>
                <w:szCs w:val="16"/>
              </w:rPr>
              <w:t>Ainda fica responsável por assinar termo de recebimento provisório e o definitivo da Obra.</w:t>
            </w:r>
          </w:p>
        </w:tc>
        <w:tc>
          <w:tcPr>
            <w:tcW w:w="851" w:type="dxa"/>
          </w:tcPr>
          <w:p w14:paraId="3F261AA2" w14:textId="77777777" w:rsidR="00E20F1D" w:rsidRPr="000E281A" w:rsidRDefault="00E20F1D" w:rsidP="001C204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E281A">
              <w:rPr>
                <w:rFonts w:asciiTheme="minorHAnsi" w:hAnsiTheme="minorHAnsi" w:cstheme="minorHAnsi"/>
                <w:sz w:val="16"/>
                <w:szCs w:val="16"/>
              </w:rPr>
              <w:lastRenderedPageBreak/>
              <w:t>Serv.</w:t>
            </w:r>
          </w:p>
        </w:tc>
        <w:tc>
          <w:tcPr>
            <w:tcW w:w="850" w:type="dxa"/>
          </w:tcPr>
          <w:p w14:paraId="33D88B0D" w14:textId="77777777" w:rsidR="00E20F1D" w:rsidRPr="000E281A" w:rsidRDefault="00E20F1D" w:rsidP="001C204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0E281A">
              <w:rPr>
                <w:rFonts w:asciiTheme="minorHAnsi" w:hAnsiTheme="minorHAnsi" w:cstheme="minorHAnsi"/>
                <w:sz w:val="16"/>
                <w:szCs w:val="16"/>
              </w:rPr>
              <w:t>01</w:t>
            </w:r>
          </w:p>
        </w:tc>
        <w:tc>
          <w:tcPr>
            <w:tcW w:w="1049" w:type="dxa"/>
          </w:tcPr>
          <w:p w14:paraId="155B2F2B" w14:textId="77777777" w:rsidR="00E20F1D" w:rsidRPr="000E281A" w:rsidRDefault="00E20F1D" w:rsidP="001C20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5" w:type="dxa"/>
          </w:tcPr>
          <w:p w14:paraId="662D35FF" w14:textId="77777777" w:rsidR="00E20F1D" w:rsidRPr="000E281A" w:rsidRDefault="00E20F1D" w:rsidP="001C20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20F1D" w:rsidRPr="000E281A" w14:paraId="1F39D4F4" w14:textId="77777777" w:rsidTr="001C2047">
        <w:trPr>
          <w:jc w:val="center"/>
        </w:trPr>
        <w:tc>
          <w:tcPr>
            <w:tcW w:w="704" w:type="dxa"/>
          </w:tcPr>
          <w:p w14:paraId="39B37891" w14:textId="77777777" w:rsidR="00E20F1D" w:rsidRPr="000E281A" w:rsidRDefault="00E20F1D" w:rsidP="001C20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0E281A">
              <w:rPr>
                <w:rFonts w:asciiTheme="minorHAnsi" w:hAnsiTheme="minorHAnsi" w:cstheme="minorHAnsi"/>
                <w:sz w:val="16"/>
                <w:szCs w:val="16"/>
              </w:rPr>
              <w:t>3</w:t>
            </w:r>
          </w:p>
        </w:tc>
        <w:tc>
          <w:tcPr>
            <w:tcW w:w="716" w:type="dxa"/>
          </w:tcPr>
          <w:p w14:paraId="3525167D" w14:textId="77777777" w:rsidR="00E20F1D" w:rsidRPr="000E281A" w:rsidRDefault="00E20F1D" w:rsidP="001C204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0E281A">
              <w:rPr>
                <w:rFonts w:asciiTheme="minorHAnsi" w:hAnsiTheme="minorHAnsi" w:cstheme="minorHAnsi"/>
                <w:sz w:val="16"/>
                <w:szCs w:val="16"/>
              </w:rPr>
              <w:t>12.310</w:t>
            </w:r>
          </w:p>
        </w:tc>
        <w:tc>
          <w:tcPr>
            <w:tcW w:w="4631" w:type="dxa"/>
          </w:tcPr>
          <w:p w14:paraId="6ADC7BA5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bookmarkStart w:id="0" w:name="_Hlk161318576"/>
            <w:r w:rsidRPr="000E281A">
              <w:rPr>
                <w:rFonts w:ascii="Times New Roman" w:hAnsi="Times New Roman"/>
                <w:b/>
                <w:bCs/>
                <w:sz w:val="16"/>
                <w:szCs w:val="16"/>
              </w:rPr>
              <w:t>Projeto de Recapeamento</w:t>
            </w:r>
          </w:p>
          <w:p w14:paraId="278058A9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 xml:space="preserve">Local Rua Luís Ferrari, </w:t>
            </w:r>
            <w:r w:rsidRPr="000E281A">
              <w:rPr>
                <w:rFonts w:ascii="Times New Roman" w:hAnsi="Times New Roman"/>
                <w:bCs/>
                <w:sz w:val="16"/>
                <w:szCs w:val="16"/>
              </w:rPr>
              <w:t>Albertina - MG</w:t>
            </w:r>
            <w:bookmarkEnd w:id="0"/>
            <w:r w:rsidRPr="000E281A">
              <w:rPr>
                <w:rFonts w:ascii="Times New Roman" w:hAnsi="Times New Roman"/>
                <w:bCs/>
                <w:sz w:val="16"/>
                <w:szCs w:val="16"/>
              </w:rPr>
              <w:t xml:space="preserve">, </w:t>
            </w:r>
          </w:p>
          <w:p w14:paraId="01D61EA5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0E281A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Conter no projeto: </w:t>
            </w:r>
          </w:p>
          <w:p w14:paraId="0E624BDA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Planilha Orçamentária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6C04AE9B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Memória de Cálculo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0AAB5AEF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Cronograma Físico Financeiro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6ACC4895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Memorial Descritivo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3A095A17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Composição de BDI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13D1F5CE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Projetos e Desenhos Complementares da obra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78CFA451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 xml:space="preserve">ART 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50DFB860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Fotos local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31B12BF1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 xml:space="preserve">Endereço Local </w:t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  <w:r w:rsidRPr="000E281A">
              <w:rPr>
                <w:rFonts w:ascii="Times New Roman" w:hAnsi="Times New Roman"/>
                <w:sz w:val="16"/>
                <w:szCs w:val="16"/>
              </w:rPr>
              <w:tab/>
            </w:r>
          </w:p>
          <w:p w14:paraId="74EF9A0F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Geométrico</w:t>
            </w:r>
          </w:p>
          <w:p w14:paraId="26F625AA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Sinalização</w:t>
            </w:r>
          </w:p>
          <w:p w14:paraId="4C0FBA1B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Cadastramento da Drenagem pluvial Existente</w:t>
            </w:r>
          </w:p>
          <w:p w14:paraId="1263855D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E de responsabilidade da Contratada no planejamento do projeto atender todas exigências da Caixa Econômica Federal e refazer caso necessário as exigências da caixa.</w:t>
            </w:r>
          </w:p>
          <w:p w14:paraId="0EFFF550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sz w:val="16"/>
                <w:szCs w:val="16"/>
              </w:rPr>
            </w:pPr>
            <w:r w:rsidRPr="000E281A">
              <w:rPr>
                <w:rFonts w:ascii="Times New Roman" w:hAnsi="Times New Roman"/>
                <w:sz w:val="16"/>
                <w:szCs w:val="16"/>
              </w:rPr>
              <w:t>Ainda fica responsável por assinar termo de recebimento provisório e o definitivo da Obra.</w:t>
            </w:r>
          </w:p>
          <w:p w14:paraId="0C72BE34" w14:textId="77777777" w:rsidR="00E20F1D" w:rsidRPr="000E281A" w:rsidRDefault="00E20F1D" w:rsidP="001C2047">
            <w:pPr>
              <w:pStyle w:val="SemEspaamen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</w:tcPr>
          <w:p w14:paraId="28F796F3" w14:textId="77777777" w:rsidR="00E20F1D" w:rsidRPr="000E281A" w:rsidRDefault="00E20F1D" w:rsidP="001C204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50" w:type="dxa"/>
          </w:tcPr>
          <w:p w14:paraId="3D66BBBF" w14:textId="77777777" w:rsidR="00E20F1D" w:rsidRPr="000E281A" w:rsidRDefault="00E20F1D" w:rsidP="001C2047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49" w:type="dxa"/>
          </w:tcPr>
          <w:p w14:paraId="293D7591" w14:textId="77777777" w:rsidR="00E20F1D" w:rsidRPr="000E281A" w:rsidRDefault="00E20F1D" w:rsidP="001C20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055" w:type="dxa"/>
          </w:tcPr>
          <w:p w14:paraId="35D3F3B9" w14:textId="77777777" w:rsidR="00E20F1D" w:rsidRPr="000E281A" w:rsidRDefault="00E20F1D" w:rsidP="001C204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469AC936" w14:textId="435B8982" w:rsidR="00802F8F" w:rsidRPr="000E281A" w:rsidRDefault="00802F8F" w:rsidP="0004214E">
      <w:pPr>
        <w:autoSpaceDE w:val="0"/>
        <w:autoSpaceDN w:val="0"/>
        <w:adjustRightInd w:val="0"/>
        <w:jc w:val="both"/>
        <w:rPr>
          <w:lang w:val="pt-PT" w:eastAsia="ar-SA"/>
        </w:rPr>
      </w:pPr>
    </w:p>
    <w:p w14:paraId="3B260990" w14:textId="19E171AC" w:rsidR="00A236EB" w:rsidRPr="000E281A" w:rsidRDefault="00802F8F" w:rsidP="0004214E">
      <w:pPr>
        <w:jc w:val="both"/>
      </w:pPr>
      <w:bookmarkStart w:id="1" w:name="7"/>
      <w:bookmarkEnd w:id="1"/>
      <w:r w:rsidRPr="000E281A">
        <w:t xml:space="preserve">Prazo de entrega: </w:t>
      </w:r>
      <w:r w:rsidR="004C271D" w:rsidRPr="000E281A">
        <w:t>45</w:t>
      </w:r>
      <w:r w:rsidRPr="000E281A">
        <w:t xml:space="preserve"> (</w:t>
      </w:r>
      <w:r w:rsidR="004C271D" w:rsidRPr="000E281A">
        <w:t>quarenta e cinco</w:t>
      </w:r>
      <w:r w:rsidRPr="000E281A">
        <w:t>) dias.</w:t>
      </w:r>
    </w:p>
    <w:p w14:paraId="3D49B733" w14:textId="56023012" w:rsidR="00802F8F" w:rsidRPr="000E281A" w:rsidRDefault="00802F8F" w:rsidP="0004214E">
      <w:pPr>
        <w:jc w:val="both"/>
      </w:pPr>
      <w:r w:rsidRPr="000E281A">
        <w:t xml:space="preserve">Declaro que a presente proposta tem validade de </w:t>
      </w:r>
      <w:r w:rsidR="003D2A94" w:rsidRPr="000E281A">
        <w:t>6</w:t>
      </w:r>
      <w:r w:rsidRPr="000E281A">
        <w:t>0 (</w:t>
      </w:r>
      <w:r w:rsidR="003D2A94" w:rsidRPr="000E281A">
        <w:t>sessenta</w:t>
      </w:r>
      <w:r w:rsidRPr="000E281A">
        <w:t>) dias, contada a partir da data da sua entrega na forma de Compra Direta. Comprometo</w:t>
      </w:r>
      <w:r w:rsidR="00E42441" w:rsidRPr="000E281A">
        <w:t>.</w:t>
      </w:r>
      <w:r w:rsidRPr="000E281A">
        <w:t>me a mantê</w:t>
      </w:r>
      <w:r w:rsidR="00E42441" w:rsidRPr="000E281A">
        <w:t>.</w:t>
      </w:r>
      <w:r w:rsidRPr="000E281A">
        <w:t>la inalterável pelo referido período, assim como as demais condições constantes do Termo de Referência do Município de Albertina/MG.</w:t>
      </w:r>
    </w:p>
    <w:p w14:paraId="58F5181F" w14:textId="77777777" w:rsidR="00D1160E" w:rsidRPr="000E281A" w:rsidRDefault="00802F8F" w:rsidP="0004214E">
      <w:pPr>
        <w:jc w:val="both"/>
      </w:pPr>
      <w:r w:rsidRPr="000E281A">
        <w:t>Para a Ordem de Fornecimento indico o endereço eletrônico abaixo.</w:t>
      </w:r>
    </w:p>
    <w:p w14:paraId="5005E9DB" w14:textId="4DAB4839" w:rsidR="00802F8F" w:rsidRPr="000E281A" w:rsidRDefault="00802F8F" w:rsidP="0004214E">
      <w:pPr>
        <w:jc w:val="both"/>
      </w:pPr>
      <w:r w:rsidRPr="000E281A">
        <w:t>Me comprometo por comunicar ao Município a alteração do endereço eletrônico, caso ocorra.</w:t>
      </w:r>
    </w:p>
    <w:p w14:paraId="0DE95798" w14:textId="77777777" w:rsidR="00802F8F" w:rsidRPr="000E281A" w:rsidRDefault="00802F8F" w:rsidP="0004214E">
      <w:pPr>
        <w:jc w:val="both"/>
        <w:rPr>
          <w:sz w:val="18"/>
          <w:szCs w:val="18"/>
        </w:rPr>
      </w:pPr>
    </w:p>
    <w:p w14:paraId="4BD21E50" w14:textId="75D72DE6" w:rsidR="00802F8F" w:rsidRPr="000E281A" w:rsidRDefault="00802F8F" w:rsidP="00D1160E">
      <w:r w:rsidRPr="000E281A">
        <w:t>E</w:t>
      </w:r>
      <w:r w:rsidR="00D1160E" w:rsidRPr="000E281A">
        <w:t>-</w:t>
      </w:r>
      <w:r w:rsidRPr="000E281A">
        <w:t>mail para o envio da Ordem de Fornecimento: XXXXXXXXXXXXXXXXXXXXXXXXXXXXX</w:t>
      </w:r>
    </w:p>
    <w:p w14:paraId="5B08BA21" w14:textId="237DDF7E" w:rsidR="004B674D" w:rsidRPr="000E281A" w:rsidRDefault="004B674D" w:rsidP="00D1160E">
      <w:r w:rsidRPr="000E281A">
        <w:t xml:space="preserve">Telefone de contato: </w:t>
      </w:r>
      <w:proofErr w:type="gramStart"/>
      <w:r w:rsidRPr="000E281A">
        <w:t xml:space="preserve">(  </w:t>
      </w:r>
      <w:proofErr w:type="gramEnd"/>
      <w:r w:rsidRPr="000E281A">
        <w:t xml:space="preserve">  ) </w:t>
      </w:r>
    </w:p>
    <w:p w14:paraId="581B24DA" w14:textId="77777777" w:rsidR="004B674D" w:rsidRPr="000E281A" w:rsidRDefault="004B674D" w:rsidP="00D1160E"/>
    <w:p w14:paraId="2B3B910F" w14:textId="77777777" w:rsidR="00802F8F" w:rsidRPr="000E281A" w:rsidRDefault="00802F8F" w:rsidP="0004214E">
      <w:pPr>
        <w:jc w:val="both"/>
      </w:pPr>
      <w:r w:rsidRPr="000E281A">
        <w:t>Dados Bancários</w:t>
      </w:r>
    </w:p>
    <w:p w14:paraId="2738BF66" w14:textId="7A7BAE35" w:rsidR="00802F8F" w:rsidRPr="000E281A" w:rsidRDefault="00802F8F" w:rsidP="0004214E">
      <w:pPr>
        <w:jc w:val="both"/>
      </w:pPr>
      <w:r w:rsidRPr="000E281A">
        <w:t>Banco</w:t>
      </w:r>
      <w:r w:rsidR="004B674D" w:rsidRPr="000E281A">
        <w:t xml:space="preserve"> número e </w:t>
      </w:r>
      <w:proofErr w:type="gramStart"/>
      <w:r w:rsidR="004B674D" w:rsidRPr="000E281A">
        <w:t xml:space="preserve">nome </w:t>
      </w:r>
      <w:r w:rsidRPr="000E281A">
        <w:t>:</w:t>
      </w:r>
      <w:proofErr w:type="gramEnd"/>
    </w:p>
    <w:p w14:paraId="47136274" w14:textId="77777777" w:rsidR="00802F8F" w:rsidRPr="000E281A" w:rsidRDefault="00802F8F" w:rsidP="0004214E">
      <w:pPr>
        <w:jc w:val="both"/>
      </w:pPr>
      <w:r w:rsidRPr="000E281A">
        <w:lastRenderedPageBreak/>
        <w:t>Agência:</w:t>
      </w:r>
    </w:p>
    <w:p w14:paraId="4DB4D109" w14:textId="77777777" w:rsidR="00802F8F" w:rsidRPr="000E281A" w:rsidRDefault="00802F8F" w:rsidP="0004214E">
      <w:pPr>
        <w:jc w:val="both"/>
      </w:pPr>
      <w:r w:rsidRPr="000E281A">
        <w:t>Conta:</w:t>
      </w:r>
    </w:p>
    <w:p w14:paraId="2CC41864" w14:textId="77777777" w:rsidR="00802F8F" w:rsidRPr="000E281A" w:rsidRDefault="00802F8F" w:rsidP="0004214E">
      <w:pPr>
        <w:jc w:val="both"/>
      </w:pPr>
    </w:p>
    <w:p w14:paraId="79E89129" w14:textId="53EB993F" w:rsidR="00802F8F" w:rsidRPr="000E281A" w:rsidRDefault="00D1160E" w:rsidP="00D1160E">
      <w:pPr>
        <w:jc w:val="right"/>
      </w:pPr>
      <w:proofErr w:type="spellStart"/>
      <w:proofErr w:type="gramStart"/>
      <w:r w:rsidRPr="000E281A">
        <w:t>Albertina,_</w:t>
      </w:r>
      <w:proofErr w:type="gramEnd"/>
      <w:r w:rsidRPr="000E281A">
        <w:t>____de</w:t>
      </w:r>
      <w:proofErr w:type="spellEnd"/>
      <w:r w:rsidRPr="000E281A">
        <w:t xml:space="preserve"> ____________de 2023</w:t>
      </w:r>
      <w:r w:rsidR="00802F8F" w:rsidRPr="000E281A">
        <w:t>.</w:t>
      </w:r>
    </w:p>
    <w:p w14:paraId="6A15D41E" w14:textId="77777777" w:rsidR="00802F8F" w:rsidRPr="000E281A" w:rsidRDefault="00802F8F" w:rsidP="0004214E">
      <w:pPr>
        <w:jc w:val="both"/>
      </w:pPr>
    </w:p>
    <w:p w14:paraId="452F165E" w14:textId="77777777" w:rsidR="00D1160E" w:rsidRPr="000E281A" w:rsidRDefault="00D1160E" w:rsidP="0004214E">
      <w:pPr>
        <w:jc w:val="center"/>
      </w:pPr>
    </w:p>
    <w:p w14:paraId="62777769" w14:textId="7494FBD8" w:rsidR="00802F8F" w:rsidRPr="000E281A" w:rsidRDefault="00802F8F" w:rsidP="0004214E">
      <w:pPr>
        <w:jc w:val="center"/>
      </w:pPr>
      <w:r w:rsidRPr="000E281A">
        <w:t>Assinatura, nome, CPF, qualificação.</w:t>
      </w:r>
    </w:p>
    <w:p w14:paraId="6EA4EB9F" w14:textId="19B073BB" w:rsidR="00D1160E" w:rsidRPr="000E281A" w:rsidRDefault="00802F8F" w:rsidP="000270DD">
      <w:pPr>
        <w:jc w:val="center"/>
      </w:pPr>
      <w:r w:rsidRPr="000E281A">
        <w:t>(representante legal)</w:t>
      </w:r>
    </w:p>
    <w:sectPr w:rsidR="00D1160E" w:rsidRPr="000E281A" w:rsidSect="00BF6878">
      <w:headerReference w:type="default" r:id="rId8"/>
      <w:pgSz w:w="11910" w:h="16840"/>
      <w:pgMar w:top="2200" w:right="1133" w:bottom="851" w:left="1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D7639" w14:textId="77777777" w:rsidR="001A6509" w:rsidRDefault="001A6509" w:rsidP="004238EA">
      <w:r>
        <w:separator/>
      </w:r>
    </w:p>
  </w:endnote>
  <w:endnote w:type="continuationSeparator" w:id="0">
    <w:p w14:paraId="10C13A94" w14:textId="77777777" w:rsidR="001A6509" w:rsidRDefault="001A6509" w:rsidP="00423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DejaVu Sans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32868" w14:textId="77777777" w:rsidR="001A6509" w:rsidRDefault="001A6509" w:rsidP="004238EA">
      <w:r>
        <w:separator/>
      </w:r>
    </w:p>
  </w:footnote>
  <w:footnote w:type="continuationSeparator" w:id="0">
    <w:p w14:paraId="201E5711" w14:textId="77777777" w:rsidR="001A6509" w:rsidRDefault="001A6509" w:rsidP="004238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511"/>
      <w:gridCol w:w="7858"/>
      <w:gridCol w:w="1921"/>
    </w:tblGrid>
    <w:tr w:rsidR="001A6509" w:rsidRPr="007B670B" w14:paraId="27BACC5B" w14:textId="77777777" w:rsidTr="00380F32">
      <w:trPr>
        <w:trHeight w:val="567"/>
        <w:jc w:val="center"/>
      </w:trPr>
      <w:tc>
        <w:tcPr>
          <w:tcW w:w="1417" w:type="dxa"/>
        </w:tcPr>
        <w:p w14:paraId="3D5C58E8" w14:textId="77777777" w:rsidR="001A6509" w:rsidRPr="007B670B" w:rsidRDefault="001A6509" w:rsidP="004238EA">
          <w:pPr>
            <w:tabs>
              <w:tab w:val="center" w:pos="4252"/>
              <w:tab w:val="right" w:pos="8504"/>
            </w:tabs>
            <w:snapToGrid w:val="0"/>
          </w:pPr>
        </w:p>
        <w:p w14:paraId="1ACB90CE" w14:textId="50F51E64" w:rsidR="001A6509" w:rsidRPr="007B670B" w:rsidRDefault="001A6509" w:rsidP="004238EA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 wp14:anchorId="250E4472" wp14:editId="5B9A7E88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5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0E7EDE1E" w14:textId="77777777" w:rsidR="001A6509" w:rsidRPr="007B670B" w:rsidRDefault="001A6509" w:rsidP="004238EA">
          <w:pPr>
            <w:jc w:val="center"/>
          </w:pPr>
        </w:p>
      </w:tc>
      <w:tc>
        <w:tcPr>
          <w:tcW w:w="7370" w:type="dxa"/>
        </w:tcPr>
        <w:p w14:paraId="341BEFFA" w14:textId="77777777" w:rsidR="001A6509" w:rsidRPr="007B670B" w:rsidRDefault="001A6509" w:rsidP="004238EA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2ED223D0" w14:textId="77777777" w:rsidR="001A6509" w:rsidRPr="007B670B" w:rsidRDefault="001A6509" w:rsidP="004238EA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4EB49BCF" w14:textId="77777777" w:rsidR="001A6509" w:rsidRPr="007B670B" w:rsidRDefault="001A6509" w:rsidP="004238EA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01CA255A" w14:textId="77777777" w:rsidR="001A6509" w:rsidRPr="007B670B" w:rsidRDefault="001A6509" w:rsidP="004238EA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4307964E" w14:textId="77777777" w:rsidR="001A6509" w:rsidRPr="007B670B" w:rsidRDefault="00BF6878" w:rsidP="004238EA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="001A6509"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151E196A" w14:textId="77777777" w:rsidR="001A6509" w:rsidRPr="007B670B" w:rsidRDefault="001A6509" w:rsidP="004238EA">
          <w:pPr>
            <w:jc w:val="center"/>
          </w:pPr>
        </w:p>
      </w:tc>
      <w:tc>
        <w:tcPr>
          <w:tcW w:w="1802" w:type="dxa"/>
        </w:tcPr>
        <w:p w14:paraId="3EC1B147" w14:textId="73DF62EC" w:rsidR="001A6509" w:rsidRPr="007B670B" w:rsidRDefault="001A6509" w:rsidP="004238EA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4E663C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1EC027B6" wp14:editId="3A33E4DA">
                <wp:extent cx="1009650" cy="1009650"/>
                <wp:effectExtent l="0" t="0" r="0" b="0"/>
                <wp:docPr id="5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43E978D" w14:textId="77777777" w:rsidR="001A6509" w:rsidRDefault="001A650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10C9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 w15:restartNumberingAfterBreak="0">
    <w:nsid w:val="071B3DAB"/>
    <w:multiLevelType w:val="multilevel"/>
    <w:tmpl w:val="F11C6942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ind w:left="960" w:hanging="70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1230" w:hanging="720"/>
      </w:pPr>
      <w:rPr>
        <w:rFonts w:hint="default"/>
        <w:sz w:val="22"/>
      </w:rPr>
    </w:lvl>
    <w:lvl w:ilvl="3">
      <w:start w:val="5"/>
      <w:numFmt w:val="decimal"/>
      <w:lvlText w:val="%1.%2.%3.%4."/>
      <w:lvlJc w:val="left"/>
      <w:pPr>
        <w:ind w:left="1485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210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2355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297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3225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3840" w:hanging="1800"/>
      </w:pPr>
      <w:rPr>
        <w:rFonts w:hint="default"/>
        <w:sz w:val="22"/>
      </w:rPr>
    </w:lvl>
  </w:abstractNum>
  <w:abstractNum w:abstractNumId="2" w15:restartNumberingAfterBreak="0">
    <w:nsid w:val="0B393385"/>
    <w:multiLevelType w:val="multilevel"/>
    <w:tmpl w:val="730294AE"/>
    <w:lvl w:ilvl="0">
      <w:start w:val="5"/>
      <w:numFmt w:val="decimal"/>
      <w:lvlText w:val="%1"/>
      <w:lvlJc w:val="left"/>
      <w:pPr>
        <w:ind w:left="221" w:hanging="4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447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9" w:hanging="4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3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8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7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2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7" w:hanging="447"/>
      </w:pPr>
      <w:rPr>
        <w:rFonts w:hint="default"/>
        <w:lang w:val="pt-PT" w:eastAsia="en-US" w:bidi="ar-SA"/>
      </w:rPr>
    </w:lvl>
  </w:abstractNum>
  <w:abstractNum w:abstractNumId="3" w15:restartNumberingAfterBreak="0">
    <w:nsid w:val="0F0D1E65"/>
    <w:multiLevelType w:val="multilevel"/>
    <w:tmpl w:val="A104AC8A"/>
    <w:lvl w:ilvl="0">
      <w:start w:val="11"/>
      <w:numFmt w:val="decimal"/>
      <w:lvlText w:val="%1"/>
      <w:lvlJc w:val="left"/>
      <w:pPr>
        <w:ind w:left="708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08" w:hanging="488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81" w:hanging="66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03" w:hanging="6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26" w:hanging="6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6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3" w:hanging="6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6" w:hanging="6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9" w:hanging="661"/>
      </w:pPr>
      <w:rPr>
        <w:rFonts w:hint="default"/>
        <w:lang w:val="pt-PT" w:eastAsia="en-US" w:bidi="ar-SA"/>
      </w:rPr>
    </w:lvl>
  </w:abstractNum>
  <w:abstractNum w:abstractNumId="4" w15:restartNumberingAfterBreak="0">
    <w:nsid w:val="110A569F"/>
    <w:multiLevelType w:val="multilevel"/>
    <w:tmpl w:val="A72E288E"/>
    <w:lvl w:ilvl="0">
      <w:start w:val="10"/>
      <w:numFmt w:val="decimal"/>
      <w:lvlText w:val="%1"/>
      <w:lvlJc w:val="left"/>
      <w:pPr>
        <w:ind w:left="740" w:hanging="48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40" w:hanging="48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1" w:hanging="733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003" w:hanging="7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26" w:hanging="7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7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73" w:hanging="7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96" w:hanging="7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19" w:hanging="733"/>
      </w:pPr>
      <w:rPr>
        <w:rFonts w:hint="default"/>
        <w:lang w:val="pt-PT" w:eastAsia="en-US" w:bidi="ar-SA"/>
      </w:rPr>
    </w:lvl>
  </w:abstractNum>
  <w:abstractNum w:abstractNumId="5" w15:restartNumberingAfterBreak="0">
    <w:nsid w:val="15A466B1"/>
    <w:multiLevelType w:val="multilevel"/>
    <w:tmpl w:val="BEB4863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7BA735C"/>
    <w:multiLevelType w:val="multilevel"/>
    <w:tmpl w:val="C9D475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86C2589"/>
    <w:multiLevelType w:val="multilevel"/>
    <w:tmpl w:val="517A14D8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8" w15:restartNumberingAfterBreak="0">
    <w:nsid w:val="19172CE3"/>
    <w:multiLevelType w:val="multilevel"/>
    <w:tmpl w:val="596631D4"/>
    <w:lvl w:ilvl="0">
      <w:start w:val="1"/>
      <w:numFmt w:val="decimal"/>
      <w:lvlText w:val="%1."/>
      <w:lvlJc w:val="left"/>
      <w:pPr>
        <w:ind w:left="49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  <w:rPr>
        <w:rFonts w:hint="default"/>
      </w:rPr>
    </w:lvl>
    <w:lvl w:ilvl="4">
      <w:numFmt w:val="bullet"/>
      <w:lvlText w:val="•"/>
      <w:lvlJc w:val="left"/>
      <w:pPr>
        <w:ind w:left="860" w:hanging="720"/>
      </w:pPr>
      <w:rPr>
        <w:rFonts w:hint="default"/>
      </w:rPr>
    </w:lvl>
    <w:lvl w:ilvl="5">
      <w:numFmt w:val="bullet"/>
      <w:lvlText w:val="•"/>
      <w:lvlJc w:val="left"/>
      <w:pPr>
        <w:ind w:left="1120" w:hanging="720"/>
      </w:pPr>
      <w:rPr>
        <w:rFonts w:hint="default"/>
      </w:rPr>
    </w:lvl>
    <w:lvl w:ilvl="6">
      <w:numFmt w:val="bullet"/>
      <w:lvlText w:val="•"/>
      <w:lvlJc w:val="left"/>
      <w:pPr>
        <w:ind w:left="1280" w:hanging="720"/>
      </w:pPr>
      <w:rPr>
        <w:rFonts w:hint="default"/>
      </w:rPr>
    </w:lvl>
    <w:lvl w:ilvl="7">
      <w:numFmt w:val="bullet"/>
      <w:lvlText w:val="•"/>
      <w:lvlJc w:val="left"/>
      <w:pPr>
        <w:ind w:left="3340" w:hanging="720"/>
      </w:pPr>
      <w:rPr>
        <w:rFonts w:hint="default"/>
      </w:rPr>
    </w:lvl>
    <w:lvl w:ilvl="8">
      <w:numFmt w:val="bullet"/>
      <w:lvlText w:val="•"/>
      <w:lvlJc w:val="left"/>
      <w:pPr>
        <w:ind w:left="5400" w:hanging="720"/>
      </w:pPr>
      <w:rPr>
        <w:rFonts w:hint="default"/>
      </w:rPr>
    </w:lvl>
  </w:abstractNum>
  <w:abstractNum w:abstractNumId="9" w15:restartNumberingAfterBreak="0">
    <w:nsid w:val="1A0B3B83"/>
    <w:multiLevelType w:val="multilevel"/>
    <w:tmpl w:val="B56A1396"/>
    <w:lvl w:ilvl="0">
      <w:start w:val="1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56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0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1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5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000" w:hanging="1800"/>
      </w:pPr>
      <w:rPr>
        <w:rFonts w:cs="Times New Roman" w:hint="default"/>
      </w:rPr>
    </w:lvl>
  </w:abstractNum>
  <w:abstractNum w:abstractNumId="10" w15:restartNumberingAfterBreak="0">
    <w:nsid w:val="1A4202F8"/>
    <w:multiLevelType w:val="multilevel"/>
    <w:tmpl w:val="00BEB3D0"/>
    <w:lvl w:ilvl="0">
      <w:start w:val="4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11" w15:restartNumberingAfterBreak="0">
    <w:nsid w:val="1BDC7A8D"/>
    <w:multiLevelType w:val="multilevel"/>
    <w:tmpl w:val="6DFA7B1E"/>
    <w:lvl w:ilvl="0">
      <w:start w:val="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3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2" w15:restartNumberingAfterBreak="0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cs="Times New Roman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23217336"/>
    <w:multiLevelType w:val="hybridMultilevel"/>
    <w:tmpl w:val="EBDE3E0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D74091"/>
    <w:multiLevelType w:val="multilevel"/>
    <w:tmpl w:val="8FC4DED4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C3B0602"/>
    <w:multiLevelType w:val="multilevel"/>
    <w:tmpl w:val="6A4C85C6"/>
    <w:lvl w:ilvl="0">
      <w:start w:val="4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16" w15:restartNumberingAfterBreak="0">
    <w:nsid w:val="2CF73F5F"/>
    <w:multiLevelType w:val="multilevel"/>
    <w:tmpl w:val="6BA8A1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19B39CE"/>
    <w:multiLevelType w:val="multilevel"/>
    <w:tmpl w:val="BF584ED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322E594C"/>
    <w:multiLevelType w:val="hybridMultilevel"/>
    <w:tmpl w:val="F8BE1C34"/>
    <w:lvl w:ilvl="0" w:tplc="79C4B444">
      <w:start w:val="1"/>
      <w:numFmt w:val="decimal"/>
      <w:lvlText w:val="%1"/>
      <w:lvlJc w:val="left"/>
      <w:pPr>
        <w:ind w:left="416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42B44D88">
      <w:numFmt w:val="bullet"/>
      <w:lvlText w:val="•"/>
      <w:lvlJc w:val="left"/>
      <w:pPr>
        <w:ind w:left="1364" w:hanging="180"/>
      </w:pPr>
      <w:rPr>
        <w:rFonts w:hint="default"/>
        <w:lang w:val="pt-PT" w:eastAsia="en-US" w:bidi="ar-SA"/>
      </w:rPr>
    </w:lvl>
    <w:lvl w:ilvl="2" w:tplc="D988E59C">
      <w:numFmt w:val="bullet"/>
      <w:lvlText w:val="•"/>
      <w:lvlJc w:val="left"/>
      <w:pPr>
        <w:ind w:left="2309" w:hanging="180"/>
      </w:pPr>
      <w:rPr>
        <w:rFonts w:hint="default"/>
        <w:lang w:val="pt-PT" w:eastAsia="en-US" w:bidi="ar-SA"/>
      </w:rPr>
    </w:lvl>
    <w:lvl w:ilvl="3" w:tplc="4ED01B22">
      <w:numFmt w:val="bullet"/>
      <w:lvlText w:val="•"/>
      <w:lvlJc w:val="left"/>
      <w:pPr>
        <w:ind w:left="3253" w:hanging="180"/>
      </w:pPr>
      <w:rPr>
        <w:rFonts w:hint="default"/>
        <w:lang w:val="pt-PT" w:eastAsia="en-US" w:bidi="ar-SA"/>
      </w:rPr>
    </w:lvl>
    <w:lvl w:ilvl="4" w:tplc="6DBC1CBC">
      <w:numFmt w:val="bullet"/>
      <w:lvlText w:val="•"/>
      <w:lvlJc w:val="left"/>
      <w:pPr>
        <w:ind w:left="4198" w:hanging="180"/>
      </w:pPr>
      <w:rPr>
        <w:rFonts w:hint="default"/>
        <w:lang w:val="pt-PT" w:eastAsia="en-US" w:bidi="ar-SA"/>
      </w:rPr>
    </w:lvl>
    <w:lvl w:ilvl="5" w:tplc="9AAC4F9A">
      <w:numFmt w:val="bullet"/>
      <w:lvlText w:val="•"/>
      <w:lvlJc w:val="left"/>
      <w:pPr>
        <w:ind w:left="5143" w:hanging="180"/>
      </w:pPr>
      <w:rPr>
        <w:rFonts w:hint="default"/>
        <w:lang w:val="pt-PT" w:eastAsia="en-US" w:bidi="ar-SA"/>
      </w:rPr>
    </w:lvl>
    <w:lvl w:ilvl="6" w:tplc="5E3A34D2">
      <w:numFmt w:val="bullet"/>
      <w:lvlText w:val="•"/>
      <w:lvlJc w:val="left"/>
      <w:pPr>
        <w:ind w:left="6087" w:hanging="180"/>
      </w:pPr>
      <w:rPr>
        <w:rFonts w:hint="default"/>
        <w:lang w:val="pt-PT" w:eastAsia="en-US" w:bidi="ar-SA"/>
      </w:rPr>
    </w:lvl>
    <w:lvl w:ilvl="7" w:tplc="EDB01920">
      <w:numFmt w:val="bullet"/>
      <w:lvlText w:val="•"/>
      <w:lvlJc w:val="left"/>
      <w:pPr>
        <w:ind w:left="7032" w:hanging="180"/>
      </w:pPr>
      <w:rPr>
        <w:rFonts w:hint="default"/>
        <w:lang w:val="pt-PT" w:eastAsia="en-US" w:bidi="ar-SA"/>
      </w:rPr>
    </w:lvl>
    <w:lvl w:ilvl="8" w:tplc="1FF0C5DC">
      <w:numFmt w:val="bullet"/>
      <w:lvlText w:val="•"/>
      <w:lvlJc w:val="left"/>
      <w:pPr>
        <w:ind w:left="7977" w:hanging="180"/>
      </w:pPr>
      <w:rPr>
        <w:rFonts w:hint="default"/>
        <w:lang w:val="pt-PT" w:eastAsia="en-US" w:bidi="ar-SA"/>
      </w:rPr>
    </w:lvl>
  </w:abstractNum>
  <w:abstractNum w:abstractNumId="19" w15:restartNumberingAfterBreak="0">
    <w:nsid w:val="339401C9"/>
    <w:multiLevelType w:val="multilevel"/>
    <w:tmpl w:val="C022845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5455F7B"/>
    <w:multiLevelType w:val="multilevel"/>
    <w:tmpl w:val="7BB8E34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cs="Times New Roman" w:hint="default"/>
      </w:rPr>
    </w:lvl>
  </w:abstractNum>
  <w:abstractNum w:abstractNumId="21" w15:restartNumberingAfterBreak="0">
    <w:nsid w:val="3A424697"/>
    <w:multiLevelType w:val="multilevel"/>
    <w:tmpl w:val="847632C6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2" w15:restartNumberingAfterBreak="0">
    <w:nsid w:val="3BAE545D"/>
    <w:multiLevelType w:val="multilevel"/>
    <w:tmpl w:val="54B065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cs="Times New Roman" w:hint="default"/>
      </w:rPr>
    </w:lvl>
  </w:abstractNum>
  <w:abstractNum w:abstractNumId="23" w15:restartNumberingAfterBreak="0">
    <w:nsid w:val="428645E4"/>
    <w:multiLevelType w:val="multilevel"/>
    <w:tmpl w:val="64A8FF42"/>
    <w:lvl w:ilvl="0">
      <w:start w:val="7"/>
      <w:numFmt w:val="decimal"/>
      <w:lvlText w:val="%1"/>
      <w:lvlJc w:val="left"/>
      <w:pPr>
        <w:ind w:left="581" w:hanging="36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81" w:hanging="36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61" w:hanging="5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898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36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74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13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1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89" w:hanging="540"/>
      </w:pPr>
      <w:rPr>
        <w:rFonts w:hint="default"/>
        <w:lang w:val="pt-PT" w:eastAsia="en-US" w:bidi="ar-SA"/>
      </w:rPr>
    </w:lvl>
  </w:abstractNum>
  <w:abstractNum w:abstractNumId="24" w15:restartNumberingAfterBreak="0">
    <w:nsid w:val="44104F57"/>
    <w:multiLevelType w:val="multilevel"/>
    <w:tmpl w:val="227A19B2"/>
    <w:lvl w:ilvl="0">
      <w:start w:val="3"/>
      <w:numFmt w:val="decimal"/>
      <w:lvlText w:val="%1"/>
      <w:lvlJc w:val="left"/>
      <w:pPr>
        <w:ind w:left="221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392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9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3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8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7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2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7" w:hanging="392"/>
      </w:pPr>
      <w:rPr>
        <w:rFonts w:hint="default"/>
        <w:lang w:val="pt-PT" w:eastAsia="en-US" w:bidi="ar-SA"/>
      </w:rPr>
    </w:lvl>
  </w:abstractNum>
  <w:abstractNum w:abstractNumId="25" w15:restartNumberingAfterBreak="0">
    <w:nsid w:val="490F1B25"/>
    <w:multiLevelType w:val="multilevel"/>
    <w:tmpl w:val="0C380166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6" w15:restartNumberingAfterBreak="0">
    <w:nsid w:val="4B071ABE"/>
    <w:multiLevelType w:val="multilevel"/>
    <w:tmpl w:val="58E01D66"/>
    <w:lvl w:ilvl="0">
      <w:start w:val="4"/>
      <w:numFmt w:val="decimal"/>
      <w:lvlText w:val="%1"/>
      <w:lvlJc w:val="left"/>
      <w:pPr>
        <w:ind w:left="600" w:hanging="600"/>
      </w:pPr>
      <w:rPr>
        <w:rFonts w:cs="Times New Roman" w:hint="default"/>
        <w:color w:val="FF0000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cs="Times New Roman" w:hint="default"/>
        <w:color w:val="FF0000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cs="Times New Roman"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color w:val="FF0000"/>
      </w:rPr>
    </w:lvl>
  </w:abstractNum>
  <w:abstractNum w:abstractNumId="27" w15:restartNumberingAfterBreak="0">
    <w:nsid w:val="4FEC5EE9"/>
    <w:multiLevelType w:val="multilevel"/>
    <w:tmpl w:val="AC525BD4"/>
    <w:lvl w:ilvl="0">
      <w:start w:val="4"/>
      <w:numFmt w:val="decimal"/>
      <w:lvlText w:val="%1"/>
      <w:lvlJc w:val="left"/>
      <w:pPr>
        <w:ind w:left="221" w:hanging="38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1" w:hanging="382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49" w:hanging="3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13" w:hanging="3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8" w:hanging="3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3" w:hanging="3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7" w:hanging="3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2" w:hanging="3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37" w:hanging="382"/>
      </w:pPr>
      <w:rPr>
        <w:rFonts w:hint="default"/>
        <w:lang w:val="pt-PT" w:eastAsia="en-US" w:bidi="ar-SA"/>
      </w:rPr>
    </w:lvl>
  </w:abstractNum>
  <w:abstractNum w:abstractNumId="28" w15:restartNumberingAfterBreak="0">
    <w:nsid w:val="51462881"/>
    <w:multiLevelType w:val="multilevel"/>
    <w:tmpl w:val="0F0469DA"/>
    <w:lvl w:ilvl="0">
      <w:start w:val="1"/>
      <w:numFmt w:val="decimal"/>
      <w:lvlText w:val="%1."/>
      <w:lvlJc w:val="left"/>
      <w:pPr>
        <w:ind w:left="585" w:hanging="585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color w:val="auto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2160" w:hanging="144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420" w:hanging="216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cs="Times New Roman" w:hint="default"/>
        <w:color w:val="auto"/>
      </w:rPr>
    </w:lvl>
  </w:abstractNum>
  <w:abstractNum w:abstractNumId="29" w15:restartNumberingAfterBreak="0">
    <w:nsid w:val="53DA2C4C"/>
    <w:multiLevelType w:val="multilevel"/>
    <w:tmpl w:val="2882500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30" w15:restartNumberingAfterBreak="0">
    <w:nsid w:val="561D5F01"/>
    <w:multiLevelType w:val="multilevel"/>
    <w:tmpl w:val="0D1643EC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8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1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 w15:restartNumberingAfterBreak="0">
    <w:nsid w:val="5BB16828"/>
    <w:multiLevelType w:val="multilevel"/>
    <w:tmpl w:val="596631D4"/>
    <w:lvl w:ilvl="0">
      <w:start w:val="1"/>
      <w:numFmt w:val="decimal"/>
      <w:lvlText w:val="%1."/>
      <w:lvlJc w:val="left"/>
      <w:pPr>
        <w:ind w:left="49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</w:rPr>
    </w:lvl>
    <w:lvl w:ilvl="1">
      <w:start w:val="1"/>
      <w:numFmt w:val="decimal"/>
      <w:lvlText w:val="%1.%2."/>
      <w:lvlJc w:val="left"/>
      <w:pPr>
        <w:ind w:left="850" w:hanging="4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</w:rPr>
    </w:lvl>
    <w:lvl w:ilvl="3">
      <w:numFmt w:val="bullet"/>
      <w:lvlText w:val="•"/>
      <w:lvlJc w:val="left"/>
      <w:pPr>
        <w:ind w:left="840" w:hanging="720"/>
      </w:pPr>
      <w:rPr>
        <w:rFonts w:hint="default"/>
      </w:rPr>
    </w:lvl>
    <w:lvl w:ilvl="4">
      <w:numFmt w:val="bullet"/>
      <w:lvlText w:val="•"/>
      <w:lvlJc w:val="left"/>
      <w:pPr>
        <w:ind w:left="860" w:hanging="720"/>
      </w:pPr>
      <w:rPr>
        <w:rFonts w:hint="default"/>
      </w:rPr>
    </w:lvl>
    <w:lvl w:ilvl="5">
      <w:numFmt w:val="bullet"/>
      <w:lvlText w:val="•"/>
      <w:lvlJc w:val="left"/>
      <w:pPr>
        <w:ind w:left="1120" w:hanging="720"/>
      </w:pPr>
      <w:rPr>
        <w:rFonts w:hint="default"/>
      </w:rPr>
    </w:lvl>
    <w:lvl w:ilvl="6">
      <w:numFmt w:val="bullet"/>
      <w:lvlText w:val="•"/>
      <w:lvlJc w:val="left"/>
      <w:pPr>
        <w:ind w:left="1280" w:hanging="720"/>
      </w:pPr>
      <w:rPr>
        <w:rFonts w:hint="default"/>
      </w:rPr>
    </w:lvl>
    <w:lvl w:ilvl="7">
      <w:numFmt w:val="bullet"/>
      <w:lvlText w:val="•"/>
      <w:lvlJc w:val="left"/>
      <w:pPr>
        <w:ind w:left="3340" w:hanging="720"/>
      </w:pPr>
      <w:rPr>
        <w:rFonts w:hint="default"/>
      </w:rPr>
    </w:lvl>
    <w:lvl w:ilvl="8">
      <w:numFmt w:val="bullet"/>
      <w:lvlText w:val="•"/>
      <w:lvlJc w:val="left"/>
      <w:pPr>
        <w:ind w:left="5400" w:hanging="720"/>
      </w:pPr>
      <w:rPr>
        <w:rFonts w:hint="default"/>
      </w:rPr>
    </w:lvl>
  </w:abstractNum>
  <w:abstractNum w:abstractNumId="33" w15:restartNumberingAfterBreak="0">
    <w:nsid w:val="60F264A5"/>
    <w:multiLevelType w:val="multilevel"/>
    <w:tmpl w:val="AC5CC88A"/>
    <w:lvl w:ilvl="0">
      <w:start w:val="7"/>
      <w:numFmt w:val="decimal"/>
      <w:lvlText w:val="%1"/>
      <w:lvlJc w:val="left"/>
      <w:pPr>
        <w:ind w:left="360" w:hanging="360"/>
      </w:pPr>
      <w:rPr>
        <w:rFonts w:cs="Times New Roman" w:hint="default"/>
        <w:i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i w:val="0"/>
      </w:rPr>
    </w:lvl>
  </w:abstractNum>
  <w:abstractNum w:abstractNumId="34" w15:restartNumberingAfterBreak="0">
    <w:nsid w:val="63AF74B3"/>
    <w:multiLevelType w:val="multilevel"/>
    <w:tmpl w:val="A8C87340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6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5" w15:restartNumberingAfterBreak="0">
    <w:nsid w:val="64880026"/>
    <w:multiLevelType w:val="multilevel"/>
    <w:tmpl w:val="EDFA17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6" w15:restartNumberingAfterBreak="0">
    <w:nsid w:val="6F0A273A"/>
    <w:multiLevelType w:val="multilevel"/>
    <w:tmpl w:val="3EBE7B56"/>
    <w:lvl w:ilvl="0">
      <w:start w:val="9"/>
      <w:numFmt w:val="decimal"/>
      <w:lvlText w:val="%1"/>
      <w:lvlJc w:val="left"/>
      <w:pPr>
        <w:ind w:left="620" w:hanging="38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0" w:hanging="38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69" w:hanging="3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3" w:hanging="3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18" w:hanging="3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3" w:hanging="3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67" w:hanging="3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2" w:hanging="3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7" w:hanging="385"/>
      </w:pPr>
      <w:rPr>
        <w:rFonts w:hint="default"/>
        <w:lang w:val="pt-PT" w:eastAsia="en-US" w:bidi="ar-SA"/>
      </w:rPr>
    </w:lvl>
  </w:abstractNum>
  <w:abstractNum w:abstractNumId="37" w15:restartNumberingAfterBreak="0">
    <w:nsid w:val="71146480"/>
    <w:multiLevelType w:val="multilevel"/>
    <w:tmpl w:val="BC2439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8" w15:restartNumberingAfterBreak="0">
    <w:nsid w:val="76EA5071"/>
    <w:multiLevelType w:val="multilevel"/>
    <w:tmpl w:val="8A2C556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9" w15:restartNumberingAfterBreak="0">
    <w:nsid w:val="78CD30E3"/>
    <w:multiLevelType w:val="multilevel"/>
    <w:tmpl w:val="319EEE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22"/>
  </w:num>
  <w:num w:numId="6">
    <w:abstractNumId w:val="26"/>
  </w:num>
  <w:num w:numId="7">
    <w:abstractNumId w:val="20"/>
  </w:num>
  <w:num w:numId="8">
    <w:abstractNumId w:val="35"/>
  </w:num>
  <w:num w:numId="9">
    <w:abstractNumId w:val="8"/>
  </w:num>
  <w:num w:numId="10">
    <w:abstractNumId w:val="32"/>
  </w:num>
  <w:num w:numId="11">
    <w:abstractNumId w:val="7"/>
  </w:num>
  <w:num w:numId="12">
    <w:abstractNumId w:val="21"/>
  </w:num>
  <w:num w:numId="13">
    <w:abstractNumId w:val="25"/>
  </w:num>
  <w:num w:numId="14">
    <w:abstractNumId w:val="10"/>
  </w:num>
  <w:num w:numId="15">
    <w:abstractNumId w:val="11"/>
  </w:num>
  <w:num w:numId="16">
    <w:abstractNumId w:val="33"/>
  </w:num>
  <w:num w:numId="17">
    <w:abstractNumId w:val="15"/>
  </w:num>
  <w:num w:numId="18">
    <w:abstractNumId w:val="9"/>
  </w:num>
  <w:num w:numId="19">
    <w:abstractNumId w:val="16"/>
  </w:num>
  <w:num w:numId="20">
    <w:abstractNumId w:val="23"/>
  </w:num>
  <w:num w:numId="21">
    <w:abstractNumId w:val="0"/>
  </w:num>
  <w:num w:numId="22">
    <w:abstractNumId w:val="14"/>
  </w:num>
  <w:num w:numId="23">
    <w:abstractNumId w:val="18"/>
  </w:num>
  <w:num w:numId="24">
    <w:abstractNumId w:val="3"/>
  </w:num>
  <w:num w:numId="25">
    <w:abstractNumId w:val="4"/>
  </w:num>
  <w:num w:numId="26">
    <w:abstractNumId w:val="36"/>
  </w:num>
  <w:num w:numId="27">
    <w:abstractNumId w:val="2"/>
  </w:num>
  <w:num w:numId="28">
    <w:abstractNumId w:val="27"/>
  </w:num>
  <w:num w:numId="29">
    <w:abstractNumId w:val="24"/>
  </w:num>
  <w:num w:numId="30">
    <w:abstractNumId w:val="13"/>
  </w:num>
  <w:num w:numId="31">
    <w:abstractNumId w:val="6"/>
  </w:num>
  <w:num w:numId="32">
    <w:abstractNumId w:val="37"/>
  </w:num>
  <w:num w:numId="33">
    <w:abstractNumId w:val="17"/>
  </w:num>
  <w:num w:numId="34">
    <w:abstractNumId w:val="38"/>
  </w:num>
  <w:num w:numId="35">
    <w:abstractNumId w:val="30"/>
  </w:num>
  <w:num w:numId="36">
    <w:abstractNumId w:val="34"/>
  </w:num>
  <w:num w:numId="37">
    <w:abstractNumId w:val="1"/>
  </w:num>
  <w:num w:numId="38">
    <w:abstractNumId w:val="5"/>
  </w:num>
  <w:num w:numId="39">
    <w:abstractNumId w:val="19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A44"/>
    <w:rsid w:val="000000B0"/>
    <w:rsid w:val="00010FBB"/>
    <w:rsid w:val="000270DD"/>
    <w:rsid w:val="00030244"/>
    <w:rsid w:val="0003119F"/>
    <w:rsid w:val="00033210"/>
    <w:rsid w:val="000375AE"/>
    <w:rsid w:val="0004214E"/>
    <w:rsid w:val="00044734"/>
    <w:rsid w:val="000520EF"/>
    <w:rsid w:val="00063373"/>
    <w:rsid w:val="000666F8"/>
    <w:rsid w:val="00066EFD"/>
    <w:rsid w:val="00073DF0"/>
    <w:rsid w:val="0008592F"/>
    <w:rsid w:val="0009030F"/>
    <w:rsid w:val="000A429A"/>
    <w:rsid w:val="000B7D73"/>
    <w:rsid w:val="000C2603"/>
    <w:rsid w:val="000E281A"/>
    <w:rsid w:val="000F116D"/>
    <w:rsid w:val="000F2E5A"/>
    <w:rsid w:val="000F48E2"/>
    <w:rsid w:val="000F563C"/>
    <w:rsid w:val="00103915"/>
    <w:rsid w:val="00104466"/>
    <w:rsid w:val="0011006C"/>
    <w:rsid w:val="00114B04"/>
    <w:rsid w:val="00142FF5"/>
    <w:rsid w:val="00143791"/>
    <w:rsid w:val="00150CA8"/>
    <w:rsid w:val="00155643"/>
    <w:rsid w:val="001655D4"/>
    <w:rsid w:val="0017409E"/>
    <w:rsid w:val="0019743E"/>
    <w:rsid w:val="001A6509"/>
    <w:rsid w:val="001B1697"/>
    <w:rsid w:val="001C2F4B"/>
    <w:rsid w:val="001C7B38"/>
    <w:rsid w:val="001D6268"/>
    <w:rsid w:val="001E2E3C"/>
    <w:rsid w:val="001E4DEC"/>
    <w:rsid w:val="001F0D75"/>
    <w:rsid w:val="001F38B7"/>
    <w:rsid w:val="0020721C"/>
    <w:rsid w:val="002150FB"/>
    <w:rsid w:val="00241ED4"/>
    <w:rsid w:val="0024335F"/>
    <w:rsid w:val="00244969"/>
    <w:rsid w:val="00250424"/>
    <w:rsid w:val="002607C5"/>
    <w:rsid w:val="00264B1F"/>
    <w:rsid w:val="00264C39"/>
    <w:rsid w:val="00267A44"/>
    <w:rsid w:val="00271250"/>
    <w:rsid w:val="002719C1"/>
    <w:rsid w:val="0027256F"/>
    <w:rsid w:val="002770FA"/>
    <w:rsid w:val="0028083E"/>
    <w:rsid w:val="00282388"/>
    <w:rsid w:val="00284F01"/>
    <w:rsid w:val="002908B2"/>
    <w:rsid w:val="0029454A"/>
    <w:rsid w:val="002A00A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156EC"/>
    <w:rsid w:val="0032125E"/>
    <w:rsid w:val="003221CF"/>
    <w:rsid w:val="003228CA"/>
    <w:rsid w:val="00322CC9"/>
    <w:rsid w:val="003243F2"/>
    <w:rsid w:val="00336AED"/>
    <w:rsid w:val="00376A59"/>
    <w:rsid w:val="00380F32"/>
    <w:rsid w:val="00394BF0"/>
    <w:rsid w:val="003977F6"/>
    <w:rsid w:val="003A080C"/>
    <w:rsid w:val="003A6FBC"/>
    <w:rsid w:val="003B19BB"/>
    <w:rsid w:val="003B2634"/>
    <w:rsid w:val="003B29A6"/>
    <w:rsid w:val="003B4F6C"/>
    <w:rsid w:val="003B6C2F"/>
    <w:rsid w:val="003C1E99"/>
    <w:rsid w:val="003C23EC"/>
    <w:rsid w:val="003C7750"/>
    <w:rsid w:val="003C7E21"/>
    <w:rsid w:val="003D2A94"/>
    <w:rsid w:val="003D31F6"/>
    <w:rsid w:val="003E2E3D"/>
    <w:rsid w:val="003F29E0"/>
    <w:rsid w:val="004044C2"/>
    <w:rsid w:val="00421A9D"/>
    <w:rsid w:val="004238EA"/>
    <w:rsid w:val="00423996"/>
    <w:rsid w:val="004245CF"/>
    <w:rsid w:val="0043436A"/>
    <w:rsid w:val="00437D57"/>
    <w:rsid w:val="004565E0"/>
    <w:rsid w:val="00463EC1"/>
    <w:rsid w:val="00470F85"/>
    <w:rsid w:val="004806ED"/>
    <w:rsid w:val="00492929"/>
    <w:rsid w:val="004A58A7"/>
    <w:rsid w:val="004A75BE"/>
    <w:rsid w:val="004B211B"/>
    <w:rsid w:val="004B2612"/>
    <w:rsid w:val="004B634D"/>
    <w:rsid w:val="004B674D"/>
    <w:rsid w:val="004C24CC"/>
    <w:rsid w:val="004C271D"/>
    <w:rsid w:val="004C2B6D"/>
    <w:rsid w:val="004C65BF"/>
    <w:rsid w:val="004D2227"/>
    <w:rsid w:val="004D48D4"/>
    <w:rsid w:val="004D7A04"/>
    <w:rsid w:val="004D7EA9"/>
    <w:rsid w:val="004E198D"/>
    <w:rsid w:val="004E663C"/>
    <w:rsid w:val="00512906"/>
    <w:rsid w:val="00514974"/>
    <w:rsid w:val="00522A17"/>
    <w:rsid w:val="005240E8"/>
    <w:rsid w:val="005243BA"/>
    <w:rsid w:val="0053323B"/>
    <w:rsid w:val="005338F2"/>
    <w:rsid w:val="00536508"/>
    <w:rsid w:val="00540BBC"/>
    <w:rsid w:val="00542C36"/>
    <w:rsid w:val="00544017"/>
    <w:rsid w:val="00563831"/>
    <w:rsid w:val="00572E8B"/>
    <w:rsid w:val="0057306C"/>
    <w:rsid w:val="0058202C"/>
    <w:rsid w:val="00590FC5"/>
    <w:rsid w:val="00595440"/>
    <w:rsid w:val="005B1521"/>
    <w:rsid w:val="005B1F18"/>
    <w:rsid w:val="005B7DF1"/>
    <w:rsid w:val="005C229A"/>
    <w:rsid w:val="005C69A6"/>
    <w:rsid w:val="005D22F8"/>
    <w:rsid w:val="005E1BD0"/>
    <w:rsid w:val="005E1DC0"/>
    <w:rsid w:val="005E34B3"/>
    <w:rsid w:val="005E6717"/>
    <w:rsid w:val="005E69CA"/>
    <w:rsid w:val="005F3418"/>
    <w:rsid w:val="006036AA"/>
    <w:rsid w:val="00605781"/>
    <w:rsid w:val="006071BC"/>
    <w:rsid w:val="00607AB3"/>
    <w:rsid w:val="00615D5B"/>
    <w:rsid w:val="0062441F"/>
    <w:rsid w:val="00626997"/>
    <w:rsid w:val="00640DEF"/>
    <w:rsid w:val="00640E54"/>
    <w:rsid w:val="00646DC4"/>
    <w:rsid w:val="00647546"/>
    <w:rsid w:val="00647CA4"/>
    <w:rsid w:val="00654AD5"/>
    <w:rsid w:val="00656B8B"/>
    <w:rsid w:val="0066491D"/>
    <w:rsid w:val="00664FF9"/>
    <w:rsid w:val="006657E0"/>
    <w:rsid w:val="0066670D"/>
    <w:rsid w:val="006673D4"/>
    <w:rsid w:val="006755CE"/>
    <w:rsid w:val="00683865"/>
    <w:rsid w:val="00691A63"/>
    <w:rsid w:val="006A1282"/>
    <w:rsid w:val="006A6971"/>
    <w:rsid w:val="006B4625"/>
    <w:rsid w:val="006D0DBA"/>
    <w:rsid w:val="006D1594"/>
    <w:rsid w:val="006D1CB9"/>
    <w:rsid w:val="006D215A"/>
    <w:rsid w:val="006D3C91"/>
    <w:rsid w:val="006D471F"/>
    <w:rsid w:val="006D662D"/>
    <w:rsid w:val="006E4369"/>
    <w:rsid w:val="006E5463"/>
    <w:rsid w:val="00705B19"/>
    <w:rsid w:val="007076D4"/>
    <w:rsid w:val="00720F98"/>
    <w:rsid w:val="007301FE"/>
    <w:rsid w:val="00732D56"/>
    <w:rsid w:val="00737049"/>
    <w:rsid w:val="00744303"/>
    <w:rsid w:val="007468E0"/>
    <w:rsid w:val="007512D9"/>
    <w:rsid w:val="00751BF5"/>
    <w:rsid w:val="007526AA"/>
    <w:rsid w:val="00767165"/>
    <w:rsid w:val="007831E8"/>
    <w:rsid w:val="00783443"/>
    <w:rsid w:val="00796A7D"/>
    <w:rsid w:val="007A5AE7"/>
    <w:rsid w:val="007B3F65"/>
    <w:rsid w:val="007B670B"/>
    <w:rsid w:val="007B6F1B"/>
    <w:rsid w:val="007B7984"/>
    <w:rsid w:val="007C0FE5"/>
    <w:rsid w:val="007C57BD"/>
    <w:rsid w:val="007D7452"/>
    <w:rsid w:val="007F2AEF"/>
    <w:rsid w:val="007F3D83"/>
    <w:rsid w:val="007F467F"/>
    <w:rsid w:val="007F5646"/>
    <w:rsid w:val="00800DD4"/>
    <w:rsid w:val="00802F8F"/>
    <w:rsid w:val="0081096A"/>
    <w:rsid w:val="00821D14"/>
    <w:rsid w:val="00822491"/>
    <w:rsid w:val="008242F9"/>
    <w:rsid w:val="00827EB2"/>
    <w:rsid w:val="00830FC0"/>
    <w:rsid w:val="0083794D"/>
    <w:rsid w:val="00852E01"/>
    <w:rsid w:val="00854EE6"/>
    <w:rsid w:val="0086397E"/>
    <w:rsid w:val="008761A4"/>
    <w:rsid w:val="00882870"/>
    <w:rsid w:val="00882CE2"/>
    <w:rsid w:val="008878B2"/>
    <w:rsid w:val="00893842"/>
    <w:rsid w:val="00896816"/>
    <w:rsid w:val="008A0449"/>
    <w:rsid w:val="008A17F0"/>
    <w:rsid w:val="008B1E90"/>
    <w:rsid w:val="008B38CA"/>
    <w:rsid w:val="008B5CB8"/>
    <w:rsid w:val="008C6AE0"/>
    <w:rsid w:val="008C7288"/>
    <w:rsid w:val="008E093E"/>
    <w:rsid w:val="008E7DAA"/>
    <w:rsid w:val="008F51F0"/>
    <w:rsid w:val="008F534B"/>
    <w:rsid w:val="00901F58"/>
    <w:rsid w:val="00905A21"/>
    <w:rsid w:val="00905CF6"/>
    <w:rsid w:val="009113FC"/>
    <w:rsid w:val="0091426D"/>
    <w:rsid w:val="00932934"/>
    <w:rsid w:val="00934987"/>
    <w:rsid w:val="00942D64"/>
    <w:rsid w:val="00945984"/>
    <w:rsid w:val="00946058"/>
    <w:rsid w:val="009620EF"/>
    <w:rsid w:val="0096742E"/>
    <w:rsid w:val="00967BAE"/>
    <w:rsid w:val="00971605"/>
    <w:rsid w:val="00976CD1"/>
    <w:rsid w:val="00980A1B"/>
    <w:rsid w:val="009818C0"/>
    <w:rsid w:val="00981A26"/>
    <w:rsid w:val="009918F1"/>
    <w:rsid w:val="00993FBE"/>
    <w:rsid w:val="009A2B52"/>
    <w:rsid w:val="009B34CA"/>
    <w:rsid w:val="009D29EF"/>
    <w:rsid w:val="009D5894"/>
    <w:rsid w:val="009E1255"/>
    <w:rsid w:val="009E35E3"/>
    <w:rsid w:val="009E732F"/>
    <w:rsid w:val="009F3AD2"/>
    <w:rsid w:val="009F3E7D"/>
    <w:rsid w:val="00A10AE9"/>
    <w:rsid w:val="00A10F02"/>
    <w:rsid w:val="00A22293"/>
    <w:rsid w:val="00A232DB"/>
    <w:rsid w:val="00A236EB"/>
    <w:rsid w:val="00A37D41"/>
    <w:rsid w:val="00A41718"/>
    <w:rsid w:val="00A621BF"/>
    <w:rsid w:val="00A63B1D"/>
    <w:rsid w:val="00A72669"/>
    <w:rsid w:val="00A812A5"/>
    <w:rsid w:val="00A82754"/>
    <w:rsid w:val="00A864CC"/>
    <w:rsid w:val="00A868E1"/>
    <w:rsid w:val="00A93B76"/>
    <w:rsid w:val="00A96351"/>
    <w:rsid w:val="00AA2533"/>
    <w:rsid w:val="00AA4F59"/>
    <w:rsid w:val="00AA740A"/>
    <w:rsid w:val="00AB451F"/>
    <w:rsid w:val="00AB554D"/>
    <w:rsid w:val="00AC7B7E"/>
    <w:rsid w:val="00AF01C8"/>
    <w:rsid w:val="00AF114E"/>
    <w:rsid w:val="00B12799"/>
    <w:rsid w:val="00B136D5"/>
    <w:rsid w:val="00B14779"/>
    <w:rsid w:val="00B405FD"/>
    <w:rsid w:val="00B429D7"/>
    <w:rsid w:val="00B511F7"/>
    <w:rsid w:val="00B5158D"/>
    <w:rsid w:val="00B618A2"/>
    <w:rsid w:val="00B62D3B"/>
    <w:rsid w:val="00B672F7"/>
    <w:rsid w:val="00B70E26"/>
    <w:rsid w:val="00B71706"/>
    <w:rsid w:val="00B754EB"/>
    <w:rsid w:val="00B76B9A"/>
    <w:rsid w:val="00B9000D"/>
    <w:rsid w:val="00B9140B"/>
    <w:rsid w:val="00B96144"/>
    <w:rsid w:val="00B96539"/>
    <w:rsid w:val="00BA0BEA"/>
    <w:rsid w:val="00BB19C5"/>
    <w:rsid w:val="00BC6F8F"/>
    <w:rsid w:val="00BD1AC5"/>
    <w:rsid w:val="00BE2EF1"/>
    <w:rsid w:val="00BF0834"/>
    <w:rsid w:val="00BF6878"/>
    <w:rsid w:val="00C03122"/>
    <w:rsid w:val="00C04E15"/>
    <w:rsid w:val="00C06370"/>
    <w:rsid w:val="00C15088"/>
    <w:rsid w:val="00C17CC7"/>
    <w:rsid w:val="00C202A5"/>
    <w:rsid w:val="00C417E5"/>
    <w:rsid w:val="00C661B7"/>
    <w:rsid w:val="00C733F7"/>
    <w:rsid w:val="00C81A2F"/>
    <w:rsid w:val="00C86B54"/>
    <w:rsid w:val="00C90FEC"/>
    <w:rsid w:val="00C95546"/>
    <w:rsid w:val="00CA117C"/>
    <w:rsid w:val="00CB2EA3"/>
    <w:rsid w:val="00CB44FC"/>
    <w:rsid w:val="00CB60F3"/>
    <w:rsid w:val="00CC1D48"/>
    <w:rsid w:val="00CC49AD"/>
    <w:rsid w:val="00CD665F"/>
    <w:rsid w:val="00CD6FD7"/>
    <w:rsid w:val="00CF448C"/>
    <w:rsid w:val="00CF52BF"/>
    <w:rsid w:val="00CF7052"/>
    <w:rsid w:val="00D042F2"/>
    <w:rsid w:val="00D1160E"/>
    <w:rsid w:val="00D122F9"/>
    <w:rsid w:val="00D12ECF"/>
    <w:rsid w:val="00D21286"/>
    <w:rsid w:val="00D22C3D"/>
    <w:rsid w:val="00D24215"/>
    <w:rsid w:val="00D242FF"/>
    <w:rsid w:val="00D25C16"/>
    <w:rsid w:val="00D43CF6"/>
    <w:rsid w:val="00D508EF"/>
    <w:rsid w:val="00D52565"/>
    <w:rsid w:val="00D53258"/>
    <w:rsid w:val="00D537E1"/>
    <w:rsid w:val="00D559F8"/>
    <w:rsid w:val="00D56DD5"/>
    <w:rsid w:val="00D74F7B"/>
    <w:rsid w:val="00D77898"/>
    <w:rsid w:val="00D81105"/>
    <w:rsid w:val="00D81523"/>
    <w:rsid w:val="00D81834"/>
    <w:rsid w:val="00D86DED"/>
    <w:rsid w:val="00D952A3"/>
    <w:rsid w:val="00DA2506"/>
    <w:rsid w:val="00DA2A87"/>
    <w:rsid w:val="00DA3F5A"/>
    <w:rsid w:val="00DA6D41"/>
    <w:rsid w:val="00DB3DCC"/>
    <w:rsid w:val="00DD0011"/>
    <w:rsid w:val="00DD3318"/>
    <w:rsid w:val="00DE4A81"/>
    <w:rsid w:val="00DF2985"/>
    <w:rsid w:val="00DF428F"/>
    <w:rsid w:val="00DF62E8"/>
    <w:rsid w:val="00E20F1D"/>
    <w:rsid w:val="00E22155"/>
    <w:rsid w:val="00E25C1C"/>
    <w:rsid w:val="00E33399"/>
    <w:rsid w:val="00E378A0"/>
    <w:rsid w:val="00E42441"/>
    <w:rsid w:val="00E5410D"/>
    <w:rsid w:val="00E56E20"/>
    <w:rsid w:val="00E56E99"/>
    <w:rsid w:val="00E60B04"/>
    <w:rsid w:val="00E832BE"/>
    <w:rsid w:val="00EA0600"/>
    <w:rsid w:val="00EA547E"/>
    <w:rsid w:val="00EA7E4A"/>
    <w:rsid w:val="00EB228A"/>
    <w:rsid w:val="00EB4372"/>
    <w:rsid w:val="00EC0E28"/>
    <w:rsid w:val="00EC5485"/>
    <w:rsid w:val="00EC58BC"/>
    <w:rsid w:val="00EE42D1"/>
    <w:rsid w:val="00EE44F0"/>
    <w:rsid w:val="00EF05A9"/>
    <w:rsid w:val="00F02435"/>
    <w:rsid w:val="00F106EB"/>
    <w:rsid w:val="00F10741"/>
    <w:rsid w:val="00F17384"/>
    <w:rsid w:val="00F216AD"/>
    <w:rsid w:val="00F21C6D"/>
    <w:rsid w:val="00F27082"/>
    <w:rsid w:val="00F30A0F"/>
    <w:rsid w:val="00F319DE"/>
    <w:rsid w:val="00F34996"/>
    <w:rsid w:val="00F366B8"/>
    <w:rsid w:val="00F500A7"/>
    <w:rsid w:val="00F50451"/>
    <w:rsid w:val="00F532BE"/>
    <w:rsid w:val="00F566B0"/>
    <w:rsid w:val="00F64D3D"/>
    <w:rsid w:val="00F657C3"/>
    <w:rsid w:val="00F70A6A"/>
    <w:rsid w:val="00F70B2E"/>
    <w:rsid w:val="00F77B78"/>
    <w:rsid w:val="00F84E1C"/>
    <w:rsid w:val="00F870C5"/>
    <w:rsid w:val="00F92567"/>
    <w:rsid w:val="00F931EE"/>
    <w:rsid w:val="00F941F4"/>
    <w:rsid w:val="00F958FE"/>
    <w:rsid w:val="00FA1816"/>
    <w:rsid w:val="00FA3FDE"/>
    <w:rsid w:val="00FB24EF"/>
    <w:rsid w:val="00FB7F62"/>
    <w:rsid w:val="00FC1813"/>
    <w:rsid w:val="00FC4C96"/>
    <w:rsid w:val="00FC6DED"/>
    <w:rsid w:val="00FD49AC"/>
    <w:rsid w:val="00FD6321"/>
    <w:rsid w:val="00FE4A8B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  <w14:docId w14:val="3EC1755C"/>
  <w14:defaultImageDpi w14:val="0"/>
  <w15:docId w15:val="{5676A55F-9A0D-4DD4-AA61-D1133E257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8EA"/>
    <w:rPr>
      <w:rFonts w:ascii="Times New Roman" w:hAnsi="Times New Roman" w:cs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EF05A9"/>
    <w:pPr>
      <w:widowControl w:val="0"/>
      <w:autoSpaceDE w:val="0"/>
      <w:autoSpaceDN w:val="0"/>
      <w:ind w:left="401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238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4238EA"/>
    <w:rPr>
      <w:rFonts w:ascii="Times New Roman" w:hAnsi="Times New Roman" w:cs="Times New Roman"/>
      <w:sz w:val="24"/>
      <w:szCs w:val="24"/>
      <w:lang w:val="x-none" w:eastAsia="pt-BR"/>
    </w:rPr>
  </w:style>
  <w:style w:type="paragraph" w:customStyle="1" w:styleId="PADRO">
    <w:name w:val="PADRÃO"/>
    <w:rsid w:val="004238EA"/>
    <w:pPr>
      <w:keepNext/>
      <w:widowControl w:val="0"/>
      <w:shd w:val="clear" w:color="auto" w:fill="FFFFFF"/>
      <w:spacing w:before="119" w:after="119" w:line="276" w:lineRule="auto"/>
      <w:ind w:firstLine="567"/>
      <w:jc w:val="both"/>
    </w:pPr>
    <w:rPr>
      <w:rFonts w:ascii="Ecofont_Spranq_eco_Sans" w:hAnsi="Ecofont_Spranq_eco_Sans" w:cs="Lohit Hindi"/>
      <w:szCs w:val="24"/>
      <w:lang w:eastAsia="zh-CN" w:bidi="hi-IN"/>
    </w:rPr>
  </w:style>
  <w:style w:type="paragraph" w:styleId="PargrafodaLista">
    <w:name w:val="List Paragraph"/>
    <w:basedOn w:val="Normal"/>
    <w:link w:val="PargrafodaListaChar"/>
    <w:uiPriority w:val="34"/>
    <w:qFormat/>
    <w:rsid w:val="004238EA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4238E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4238EA"/>
    <w:rPr>
      <w:rFonts w:ascii="Times New Roman" w:hAnsi="Times New Roman" w:cs="Times New Roman"/>
      <w:sz w:val="24"/>
      <w:szCs w:val="24"/>
      <w:lang w:val="x-none" w:eastAsia="pt-BR"/>
    </w:rPr>
  </w:style>
  <w:style w:type="table" w:customStyle="1" w:styleId="TableNormal">
    <w:name w:val="Table Normal"/>
    <w:uiPriority w:val="2"/>
    <w:semiHidden/>
    <w:unhideWhenUsed/>
    <w:qFormat/>
    <w:rsid w:val="004238EA"/>
    <w:pPr>
      <w:widowControl w:val="0"/>
      <w:autoSpaceDE w:val="0"/>
      <w:autoSpaceDN w:val="0"/>
    </w:pPr>
    <w:rPr>
      <w:rFonts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238EA"/>
    <w:pPr>
      <w:widowControl w:val="0"/>
      <w:autoSpaceDE w:val="0"/>
      <w:autoSpaceDN w:val="0"/>
      <w:spacing w:before="10"/>
      <w:ind w:left="100"/>
    </w:pPr>
    <w:rPr>
      <w:sz w:val="22"/>
      <w:szCs w:val="22"/>
      <w:lang w:val="pt-PT" w:eastAsia="en-US"/>
    </w:rPr>
  </w:style>
  <w:style w:type="character" w:styleId="Hyperlink">
    <w:name w:val="Hyperlink"/>
    <w:uiPriority w:val="99"/>
    <w:unhideWhenUsed/>
    <w:rsid w:val="00155643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unhideWhenUsed/>
    <w:rsid w:val="00512906"/>
    <w:pPr>
      <w:spacing w:before="100" w:beforeAutospacing="1" w:after="100" w:afterAutospacing="1"/>
    </w:pPr>
  </w:style>
  <w:style w:type="paragraph" w:styleId="SemEspaamento">
    <w:name w:val="No Spacing"/>
    <w:uiPriority w:val="1"/>
    <w:qFormat/>
    <w:rsid w:val="00802F8F"/>
    <w:rPr>
      <w:rFonts w:cs="Times New Roman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267A44"/>
    <w:rPr>
      <w:rFonts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DB3DC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EF05A9"/>
    <w:rPr>
      <w:rFonts w:ascii="Times New Roman" w:hAnsi="Times New Roman" w:cs="Times New Roman"/>
      <w:b/>
      <w:bCs/>
      <w:sz w:val="24"/>
      <w:szCs w:val="24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EF05A9"/>
    <w:pPr>
      <w:widowControl w:val="0"/>
      <w:autoSpaceDE w:val="0"/>
      <w:autoSpaceDN w:val="0"/>
    </w:pPr>
    <w:rPr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F05A9"/>
    <w:rPr>
      <w:rFonts w:ascii="Times New Roman" w:hAnsi="Times New Roman" w:cs="Times New Roman"/>
      <w:sz w:val="24"/>
      <w:szCs w:val="24"/>
      <w:lang w:val="pt-PT" w:eastAsia="en-US"/>
    </w:rPr>
  </w:style>
  <w:style w:type="paragraph" w:customStyle="1" w:styleId="Default">
    <w:name w:val="Default"/>
    <w:qFormat/>
    <w:rsid w:val="004C24CC"/>
    <w:rPr>
      <w:rFonts w:ascii="Arial" w:hAnsi="Arial" w:cs="Arial"/>
      <w:color w:val="000000"/>
      <w:sz w:val="24"/>
      <w:szCs w:val="24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4C271D"/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4C271D"/>
    <w:pPr>
      <w:widowControl w:val="0"/>
      <w:suppressAutoHyphens/>
      <w:autoSpaceDN w:val="0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us%20Documentos\Desktop\processo%20licitatorio\EDITAL%20LIVROS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42FF57-00FF-46D9-9D1F-6732CE8EA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 LIVROS</Template>
  <TotalTime>2</TotalTime>
  <Pages>3</Pages>
  <Words>627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4516</CharactersWithSpaces>
  <SharedDoc>false</SharedDoc>
  <HLinks>
    <vt:vector size="42" baseType="variant">
      <vt:variant>
        <vt:i4>655399</vt:i4>
      </vt:variant>
      <vt:variant>
        <vt:i4>15</vt:i4>
      </vt:variant>
      <vt:variant>
        <vt:i4>0</vt:i4>
      </vt:variant>
      <vt:variant>
        <vt:i4>5</vt:i4>
      </vt:variant>
      <vt:variant>
        <vt:lpwstr>mailto:dispensa@albertina.mg.gov.br</vt:lpwstr>
      </vt:variant>
      <vt:variant>
        <vt:lpwstr/>
      </vt:variant>
      <vt:variant>
        <vt:i4>5111881</vt:i4>
      </vt:variant>
      <vt:variant>
        <vt:i4>12</vt:i4>
      </vt:variant>
      <vt:variant>
        <vt:i4>0</vt:i4>
      </vt:variant>
      <vt:variant>
        <vt:i4>5</vt:i4>
      </vt:variant>
      <vt:variant>
        <vt:lpwstr>https://www.albertina.mg.gov.br/</vt:lpwstr>
      </vt:variant>
      <vt:variant>
        <vt:lpwstr/>
      </vt:variant>
      <vt:variant>
        <vt:i4>2293828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>art7xxxiii</vt:lpwstr>
      </vt:variant>
      <vt:variant>
        <vt:i4>2293828</vt:i4>
      </vt:variant>
      <vt:variant>
        <vt:i4>6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>art7xxxiii</vt:lpwstr>
      </vt:variant>
      <vt:variant>
        <vt:i4>2686985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2293828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http://www.planalto.gov.br/ccivil_03/Constituicao/Constituicao.htm</vt:lpwstr>
      </vt:variant>
      <vt:variant>
        <vt:lpwstr>art7xxxiii</vt:lpwstr>
      </vt:variant>
      <vt:variant>
        <vt:i4>2228345</vt:i4>
      </vt:variant>
      <vt:variant>
        <vt:i4>0</vt:i4>
      </vt:variant>
      <vt:variant>
        <vt:i4>0</vt:i4>
      </vt:variant>
      <vt:variant>
        <vt:i4>5</vt:i4>
      </vt:variant>
      <vt:variant>
        <vt:lpwstr>http://www.albertina.mg.gov.br/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2</cp:revision>
  <cp:lastPrinted>2024-05-06T15:51:00Z</cp:lastPrinted>
  <dcterms:created xsi:type="dcterms:W3CDTF">2024-05-06T16:54:00Z</dcterms:created>
  <dcterms:modified xsi:type="dcterms:W3CDTF">2024-05-06T16:54:00Z</dcterms:modified>
</cp:coreProperties>
</file>