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F8D37" w14:textId="77777777" w:rsidR="00CF52BF" w:rsidRPr="004D4989" w:rsidRDefault="00D12ECF" w:rsidP="004E663C">
      <w:pPr>
        <w:shd w:val="clear" w:color="auto" w:fill="D9D9D9"/>
        <w:jc w:val="center"/>
        <w:rPr>
          <w:b/>
          <w:bCs/>
        </w:rPr>
      </w:pPr>
      <w:r w:rsidRPr="004D4989">
        <w:rPr>
          <w:b/>
          <w:bCs/>
        </w:rPr>
        <w:t>ANEXO II</w:t>
      </w:r>
    </w:p>
    <w:p w14:paraId="1F697E87" w14:textId="77777777" w:rsidR="00D12ECF" w:rsidRPr="004D4989" w:rsidRDefault="00D12ECF" w:rsidP="0004214E">
      <w:pPr>
        <w:jc w:val="center"/>
        <w:rPr>
          <w:b/>
          <w:bCs/>
        </w:rPr>
      </w:pPr>
    </w:p>
    <w:p w14:paraId="2D27CB26" w14:textId="77777777" w:rsidR="00D12ECF" w:rsidRPr="004D4989" w:rsidRDefault="00D12ECF" w:rsidP="0004214E">
      <w:pPr>
        <w:jc w:val="center"/>
        <w:rPr>
          <w:b/>
          <w:bCs/>
        </w:rPr>
      </w:pPr>
      <w:r w:rsidRPr="004D4989">
        <w:rPr>
          <w:b/>
          <w:bCs/>
        </w:rPr>
        <w:t>MODELO DE PROPOSTA COMERCIAL</w:t>
      </w:r>
    </w:p>
    <w:p w14:paraId="6AA93CEE" w14:textId="77777777" w:rsidR="00D12ECF" w:rsidRPr="004D4989" w:rsidRDefault="00D12ECF" w:rsidP="0004214E">
      <w:pPr>
        <w:jc w:val="center"/>
        <w:rPr>
          <w:b/>
          <w:bCs/>
        </w:rPr>
      </w:pPr>
    </w:p>
    <w:p w14:paraId="79936547" w14:textId="3C49D1F3" w:rsidR="00D12ECF" w:rsidRPr="004D4989" w:rsidRDefault="00D12ECF" w:rsidP="0004214E">
      <w:pPr>
        <w:jc w:val="center"/>
        <w:rPr>
          <w:b/>
          <w:bCs/>
        </w:rPr>
      </w:pPr>
      <w:r w:rsidRPr="004D4989">
        <w:rPr>
          <w:b/>
          <w:bCs/>
        </w:rPr>
        <w:t xml:space="preserve">DISPENSA Nº </w:t>
      </w:r>
      <w:r w:rsidR="003D55A4" w:rsidRPr="004D4989">
        <w:rPr>
          <w:b/>
          <w:bCs/>
        </w:rPr>
        <w:t>010/2024</w:t>
      </w:r>
    </w:p>
    <w:p w14:paraId="26A1476F" w14:textId="65BBD8ED" w:rsidR="00D12ECF" w:rsidRPr="004D4989" w:rsidRDefault="00D12ECF" w:rsidP="0004214E">
      <w:pPr>
        <w:ind w:right="-15"/>
        <w:jc w:val="center"/>
        <w:rPr>
          <w:b/>
          <w:bCs/>
        </w:rPr>
      </w:pPr>
      <w:r w:rsidRPr="004D4989">
        <w:rPr>
          <w:b/>
          <w:bCs/>
        </w:rPr>
        <w:t xml:space="preserve">PROCESSO Nº </w:t>
      </w:r>
      <w:r w:rsidR="003D55A4" w:rsidRPr="004D4989">
        <w:rPr>
          <w:b/>
          <w:bCs/>
        </w:rPr>
        <w:t>021/2024</w:t>
      </w:r>
    </w:p>
    <w:p w14:paraId="143E43DF" w14:textId="77777777" w:rsidR="00D77898" w:rsidRPr="004D4989" w:rsidRDefault="00D77898" w:rsidP="0004214E">
      <w:pPr>
        <w:ind w:right="-15"/>
        <w:jc w:val="center"/>
        <w:rPr>
          <w:b/>
          <w:bCs/>
        </w:rPr>
      </w:pPr>
    </w:p>
    <w:p w14:paraId="33BE6D9F" w14:textId="764B64C8" w:rsidR="00802F8F" w:rsidRPr="004D4989" w:rsidRDefault="00802F8F" w:rsidP="0004214E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4D4989">
        <w:rPr>
          <w:rFonts w:ascii="Times New Roman" w:hAnsi="Times New Roman"/>
          <w:b/>
          <w:sz w:val="24"/>
          <w:szCs w:val="24"/>
        </w:rPr>
        <w:t xml:space="preserve">CONTRATAÇÃO DIRETA </w:t>
      </w:r>
      <w:r w:rsidR="0027256F" w:rsidRPr="004D4989">
        <w:rPr>
          <w:rFonts w:ascii="Times New Roman" w:hAnsi="Times New Roman"/>
          <w:b/>
          <w:sz w:val="24"/>
          <w:szCs w:val="24"/>
        </w:rPr>
        <w:t>-</w:t>
      </w:r>
      <w:r w:rsidRPr="004D4989">
        <w:rPr>
          <w:rFonts w:ascii="Times New Roman" w:hAnsi="Times New Roman"/>
          <w:b/>
          <w:sz w:val="24"/>
          <w:szCs w:val="24"/>
        </w:rPr>
        <w:t xml:space="preserve"> art. 75, inciso II da Lei nº 14.133/2021</w:t>
      </w:r>
    </w:p>
    <w:p w14:paraId="2B803BAA" w14:textId="77777777" w:rsidR="00802F8F" w:rsidRPr="004D4989" w:rsidRDefault="00802F8F" w:rsidP="0004214E">
      <w:pPr>
        <w:jc w:val="both"/>
        <w:rPr>
          <w:b/>
          <w:bCs/>
        </w:rPr>
      </w:pPr>
    </w:p>
    <w:p w14:paraId="717DA67F" w14:textId="77777777" w:rsidR="00802F8F" w:rsidRPr="004D4989" w:rsidRDefault="00802F8F" w:rsidP="0004214E">
      <w:pPr>
        <w:jc w:val="both"/>
        <w:rPr>
          <w:b/>
          <w:bCs/>
        </w:rPr>
      </w:pPr>
      <w:r w:rsidRPr="004D4989">
        <w:rPr>
          <w:b/>
          <w:bCs/>
        </w:rPr>
        <w:t>AO DEPARTAMENTO DE LICITAÇÕES</w:t>
      </w:r>
    </w:p>
    <w:p w14:paraId="7C6949BF" w14:textId="77777777" w:rsidR="00802F8F" w:rsidRPr="004D4989" w:rsidRDefault="00802F8F" w:rsidP="0004214E">
      <w:pPr>
        <w:jc w:val="both"/>
        <w:rPr>
          <w:b/>
          <w:bCs/>
        </w:rPr>
      </w:pPr>
      <w:r w:rsidRPr="004D4989">
        <w:rPr>
          <w:b/>
          <w:bCs/>
        </w:rPr>
        <w:t>PREFEITURA DO MUNICÍPIO DE ALBERTINA / MG</w:t>
      </w:r>
    </w:p>
    <w:p w14:paraId="6E3F2F14" w14:textId="77777777" w:rsidR="00802F8F" w:rsidRPr="004D4989" w:rsidRDefault="00802F8F" w:rsidP="0004214E">
      <w:pPr>
        <w:jc w:val="both"/>
        <w:rPr>
          <w:lang w:val="pt-PT"/>
        </w:rPr>
      </w:pPr>
    </w:p>
    <w:p w14:paraId="08FDF480" w14:textId="4B75D2AF" w:rsidR="00802F8F" w:rsidRPr="004D4989" w:rsidRDefault="00802F8F" w:rsidP="0004214E">
      <w:pPr>
        <w:autoSpaceDE w:val="0"/>
        <w:autoSpaceDN w:val="0"/>
        <w:adjustRightInd w:val="0"/>
        <w:jc w:val="both"/>
        <w:rPr>
          <w:lang w:val="pt-PT" w:eastAsia="ar-SA"/>
        </w:rPr>
      </w:pPr>
      <w:r w:rsidRPr="004D4989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4D4989">
        <w:rPr>
          <w:lang w:val="pt-PT" w:eastAsia="ar-SA"/>
        </w:rPr>
        <w:t>por seu sócio</w:t>
      </w:r>
      <w:r w:rsidR="00E42441" w:rsidRPr="004D4989">
        <w:rPr>
          <w:lang w:val="pt-PT" w:eastAsia="ar-SA"/>
        </w:rPr>
        <w:t>.</w:t>
      </w:r>
      <w:r w:rsidRPr="004D4989">
        <w:rPr>
          <w:lang w:val="pt-PT" w:eastAsia="ar-SA"/>
        </w:rPr>
        <w:t>gerente/administrador abaixo</w:t>
      </w:r>
      <w:r w:rsidR="00E42441" w:rsidRPr="004D4989">
        <w:rPr>
          <w:lang w:val="pt-PT" w:eastAsia="ar-SA"/>
        </w:rPr>
        <w:t>.</w:t>
      </w:r>
      <w:r w:rsidRPr="004D4989">
        <w:rPr>
          <w:lang w:val="pt-PT" w:eastAsia="ar-SA"/>
        </w:rPr>
        <w:t>assinado, vem, respeitosamente, à presença de Vossa Senhoria, apresentar a seguinte proposta para: ___________________________________________, do tipo menor preço por item,  Contratação Direta – Art. 75, Inciso II da Lei 14.133/2021, conforme seguinte relação:</w:t>
      </w:r>
    </w:p>
    <w:p w14:paraId="11998B13" w14:textId="77777777" w:rsidR="00802F8F" w:rsidRPr="004D4989" w:rsidRDefault="00802F8F" w:rsidP="0004214E">
      <w:pPr>
        <w:autoSpaceDE w:val="0"/>
        <w:autoSpaceDN w:val="0"/>
        <w:adjustRightInd w:val="0"/>
        <w:jc w:val="both"/>
        <w:rPr>
          <w:lang w:val="pt-PT" w:eastAsia="ar-SA"/>
        </w:rPr>
      </w:pPr>
    </w:p>
    <w:tbl>
      <w:tblPr>
        <w:tblStyle w:val="Tabelacomgrade"/>
        <w:tblW w:w="9355" w:type="dxa"/>
        <w:tblLook w:val="04A0" w:firstRow="1" w:lastRow="0" w:firstColumn="1" w:lastColumn="0" w:noHBand="0" w:noVBand="1"/>
      </w:tblPr>
      <w:tblGrid>
        <w:gridCol w:w="696"/>
        <w:gridCol w:w="816"/>
        <w:gridCol w:w="2757"/>
        <w:gridCol w:w="783"/>
        <w:gridCol w:w="696"/>
        <w:gridCol w:w="1816"/>
        <w:gridCol w:w="1791"/>
      </w:tblGrid>
      <w:tr w:rsidR="00BA4460" w14:paraId="3CFE34FF" w14:textId="77777777" w:rsidTr="00BA4460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F8F06" w14:textId="77777777" w:rsidR="00BA4460" w:rsidRDefault="00BA4460">
            <w:pPr>
              <w:tabs>
                <w:tab w:val="left" w:pos="384"/>
              </w:tabs>
              <w:rPr>
                <w:b/>
              </w:rPr>
            </w:pPr>
            <w:bookmarkStart w:id="0" w:name="_Hlk151543059"/>
            <w:r>
              <w:rPr>
                <w:b/>
              </w:rPr>
              <w:t>Item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EA41C" w14:textId="77777777" w:rsidR="00BA4460" w:rsidRDefault="00BA4460">
            <w:pPr>
              <w:tabs>
                <w:tab w:val="left" w:pos="384"/>
              </w:tabs>
              <w:rPr>
                <w:b/>
              </w:rPr>
            </w:pPr>
            <w:r>
              <w:rPr>
                <w:b/>
              </w:rPr>
              <w:t>Cód.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A9239" w14:textId="77777777" w:rsidR="00BA4460" w:rsidRDefault="00BA4460">
            <w:pPr>
              <w:tabs>
                <w:tab w:val="left" w:pos="384"/>
              </w:tabs>
              <w:rPr>
                <w:b/>
              </w:rPr>
            </w:pPr>
            <w:r>
              <w:rPr>
                <w:b/>
              </w:rPr>
              <w:t>Discriminação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87C8E" w14:textId="77777777" w:rsidR="00BA4460" w:rsidRDefault="00BA4460">
            <w:pPr>
              <w:tabs>
                <w:tab w:val="left" w:pos="384"/>
              </w:tabs>
              <w:rPr>
                <w:b/>
              </w:rPr>
            </w:pPr>
            <w:r>
              <w:rPr>
                <w:b/>
              </w:rPr>
              <w:t>Unid.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F4A5A" w14:textId="77777777" w:rsidR="00BA4460" w:rsidRDefault="00BA4460">
            <w:pPr>
              <w:tabs>
                <w:tab w:val="left" w:pos="384"/>
              </w:tabs>
              <w:rPr>
                <w:b/>
              </w:rPr>
            </w:pPr>
            <w:r>
              <w:rPr>
                <w:b/>
              </w:rPr>
              <w:t>Qt.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40E59" w14:textId="77777777" w:rsidR="00BA4460" w:rsidRDefault="00BA4460">
            <w:pPr>
              <w:jc w:val="center"/>
              <w:rPr>
                <w:b/>
                <w:lang w:val="pt-PT"/>
              </w:rPr>
            </w:pPr>
            <w:r>
              <w:rPr>
                <w:b/>
                <w:lang w:val="pt-PT"/>
              </w:rPr>
              <w:t>Valor médio uni.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75A40" w14:textId="77777777" w:rsidR="00BA4460" w:rsidRDefault="00BA4460">
            <w:pPr>
              <w:jc w:val="center"/>
              <w:rPr>
                <w:b/>
                <w:lang w:val="pt-PT"/>
              </w:rPr>
            </w:pPr>
            <w:r>
              <w:rPr>
                <w:b/>
                <w:lang w:val="pt-PT"/>
              </w:rPr>
              <w:t>Valor médio total</w:t>
            </w:r>
          </w:p>
        </w:tc>
      </w:tr>
      <w:tr w:rsidR="00BA4460" w14:paraId="078F83EE" w14:textId="77777777" w:rsidTr="00BA4460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3FC1D" w14:textId="77777777" w:rsidR="00BA4460" w:rsidRDefault="00BA4460">
            <w:pPr>
              <w:tabs>
                <w:tab w:val="left" w:pos="384"/>
              </w:tabs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BF0CC" w14:textId="77777777" w:rsidR="00BA4460" w:rsidRDefault="00BA4460">
            <w:pPr>
              <w:keepNext/>
              <w:jc w:val="both"/>
              <w:outlineLvl w:val="1"/>
              <w:rPr>
                <w:b/>
              </w:rPr>
            </w:pPr>
            <w:r>
              <w:t>18370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1C383" w14:textId="77777777" w:rsidR="00BA4460" w:rsidRDefault="00BA4460">
            <w:pPr>
              <w:keepNext/>
              <w:jc w:val="both"/>
              <w:outlineLvl w:val="1"/>
              <w:rPr>
                <w:bCs/>
              </w:rPr>
            </w:pPr>
            <w:r>
              <w:t xml:space="preserve">Carne IPTU- confeccionado no formato 7,5 cmx21cm - em papel 75 </w:t>
            </w:r>
            <w:proofErr w:type="spellStart"/>
            <w:r>
              <w:t>grs</w:t>
            </w:r>
            <w:proofErr w:type="spellEnd"/>
            <w:r>
              <w:t xml:space="preserve">- capa e contra capa (frente e verso), impresso em duas </w:t>
            </w:r>
            <w:proofErr w:type="gramStart"/>
            <w:r>
              <w:t>cores,  totalizando</w:t>
            </w:r>
            <w:proofErr w:type="gramEnd"/>
            <w:r>
              <w:t xml:space="preserve"> 11 </w:t>
            </w:r>
            <w:proofErr w:type="spellStart"/>
            <w:r>
              <w:t>paginas</w:t>
            </w:r>
            <w:proofErr w:type="spellEnd"/>
            <w:r>
              <w:t xml:space="preserve"> de 21 cm x 7,5 cm-</w:t>
            </w:r>
            <w:proofErr w:type="spellStart"/>
            <w:r>
              <w:t>impressao</w:t>
            </w:r>
            <w:proofErr w:type="spellEnd"/>
            <w:r>
              <w:t xml:space="preserve"> a laser .o código de barras padrão FEBRABAN. Os arquivos referentes </w:t>
            </w:r>
            <w:proofErr w:type="gramStart"/>
            <w:r>
              <w:t>ao carnes</w:t>
            </w:r>
            <w:proofErr w:type="gramEnd"/>
            <w:r>
              <w:t xml:space="preserve"> de IPTU com as </w:t>
            </w:r>
            <w:proofErr w:type="spellStart"/>
            <w:r>
              <w:t>informaçõesde</w:t>
            </w:r>
            <w:proofErr w:type="spellEnd"/>
            <w:r>
              <w:t xml:space="preserve"> cada contribuinte serão encaminhados a licitante vencedora a partir do banco de dados do setor de Tributação da Prefeitura. </w:t>
            </w:r>
            <w:proofErr w:type="gramStart"/>
            <w:r>
              <w:t>A confecção e a montagem do carnê individual de cada contribuinte ficará</w:t>
            </w:r>
            <w:proofErr w:type="gramEnd"/>
            <w:r>
              <w:t xml:space="preserve"> condicionada a teste que deverá ser encaminhado amostras para verificação </w:t>
            </w:r>
            <w:r>
              <w:lastRenderedPageBreak/>
              <w:t>e aprovação no setor de tributação)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46BD" w14:textId="77777777" w:rsidR="00BA4460" w:rsidRDefault="00BA4460">
            <w:pPr>
              <w:tabs>
                <w:tab w:val="left" w:pos="384"/>
              </w:tabs>
              <w:rPr>
                <w:bCs/>
              </w:rPr>
            </w:pPr>
            <w:r>
              <w:rPr>
                <w:bCs/>
              </w:rPr>
              <w:lastRenderedPageBreak/>
              <w:t>Unid.</w:t>
            </w:r>
          </w:p>
          <w:p w14:paraId="3E84ABCF" w14:textId="77777777" w:rsidR="00BA4460" w:rsidRDefault="00BA4460">
            <w:pPr>
              <w:tabs>
                <w:tab w:val="left" w:pos="384"/>
              </w:tabs>
              <w:rPr>
                <w:bCs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F474" w14:textId="77777777" w:rsidR="00BA4460" w:rsidRDefault="00BA4460">
            <w:pPr>
              <w:tabs>
                <w:tab w:val="left" w:pos="384"/>
              </w:tabs>
              <w:rPr>
                <w:bCs/>
              </w:rPr>
            </w:pPr>
            <w:r>
              <w:rPr>
                <w:bCs/>
              </w:rPr>
              <w:t>1315</w:t>
            </w:r>
          </w:p>
          <w:p w14:paraId="1911A7DC" w14:textId="77777777" w:rsidR="00BA4460" w:rsidRDefault="00BA4460">
            <w:pPr>
              <w:tabs>
                <w:tab w:val="left" w:pos="384"/>
              </w:tabs>
              <w:rPr>
                <w:bCs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172B9" w14:textId="763A53F8" w:rsidR="00BA4460" w:rsidRDefault="00BA4460">
            <w:pPr>
              <w:tabs>
                <w:tab w:val="left" w:pos="384"/>
              </w:tabs>
              <w:rPr>
                <w:bCs/>
              </w:rPr>
            </w:pPr>
            <w:r>
              <w:rPr>
                <w:b/>
              </w:rPr>
              <w:t xml:space="preserve">R$ 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FED9" w14:textId="36B44323" w:rsidR="00BA4460" w:rsidRDefault="00BA4460">
            <w:pPr>
              <w:tabs>
                <w:tab w:val="left" w:pos="384"/>
              </w:tabs>
              <w:rPr>
                <w:bCs/>
              </w:rPr>
            </w:pPr>
            <w:r>
              <w:rPr>
                <w:b/>
              </w:rPr>
              <w:t xml:space="preserve">R$ </w:t>
            </w:r>
          </w:p>
        </w:tc>
        <w:bookmarkEnd w:id="0"/>
      </w:tr>
    </w:tbl>
    <w:p w14:paraId="469AC936" w14:textId="435B8982" w:rsidR="00802F8F" w:rsidRPr="004D4989" w:rsidRDefault="00802F8F" w:rsidP="0004214E">
      <w:pPr>
        <w:autoSpaceDE w:val="0"/>
        <w:autoSpaceDN w:val="0"/>
        <w:adjustRightInd w:val="0"/>
        <w:jc w:val="both"/>
        <w:rPr>
          <w:lang w:val="pt-PT" w:eastAsia="ar-SA"/>
        </w:rPr>
      </w:pPr>
    </w:p>
    <w:p w14:paraId="3B260990" w14:textId="50CBDF38" w:rsidR="00A236EB" w:rsidRPr="004D4989" w:rsidRDefault="00802F8F" w:rsidP="0004214E">
      <w:pPr>
        <w:jc w:val="both"/>
      </w:pPr>
      <w:bookmarkStart w:id="1" w:name="7"/>
      <w:bookmarkEnd w:id="1"/>
      <w:r w:rsidRPr="004D4989">
        <w:t xml:space="preserve">Prazo de entrega: </w:t>
      </w:r>
      <w:r w:rsidR="00D1160E" w:rsidRPr="004D4989">
        <w:t>20</w:t>
      </w:r>
      <w:r w:rsidRPr="004D4989">
        <w:t xml:space="preserve"> (</w:t>
      </w:r>
      <w:r w:rsidR="00D1160E" w:rsidRPr="004D4989">
        <w:t>vinte</w:t>
      </w:r>
      <w:r w:rsidRPr="004D4989">
        <w:t>) dias.</w:t>
      </w:r>
    </w:p>
    <w:p w14:paraId="3D49B733" w14:textId="56023012" w:rsidR="00802F8F" w:rsidRPr="004D4989" w:rsidRDefault="00802F8F" w:rsidP="0004214E">
      <w:pPr>
        <w:jc w:val="both"/>
      </w:pPr>
      <w:r w:rsidRPr="004D4989">
        <w:t xml:space="preserve">Declaro que a presente proposta tem validade de </w:t>
      </w:r>
      <w:r w:rsidR="003D2A94" w:rsidRPr="004D4989">
        <w:t>6</w:t>
      </w:r>
      <w:r w:rsidRPr="004D4989">
        <w:t>0 (</w:t>
      </w:r>
      <w:r w:rsidR="003D2A94" w:rsidRPr="004D4989">
        <w:t>sessenta</w:t>
      </w:r>
      <w:r w:rsidRPr="004D4989">
        <w:t>) dias, contada a partir da data da sua entrega na forma de Compra Direta. Comprometo</w:t>
      </w:r>
      <w:r w:rsidR="00E42441" w:rsidRPr="004D4989">
        <w:t>.</w:t>
      </w:r>
      <w:r w:rsidRPr="004D4989">
        <w:t>me a mantê</w:t>
      </w:r>
      <w:r w:rsidR="00E42441" w:rsidRPr="004D4989">
        <w:t>.</w:t>
      </w:r>
      <w:r w:rsidRPr="004D4989">
        <w:t>la inalterável pelo referido período, assim como as demais condições constantes do Termo de Referência do Município de Albertina/MG.</w:t>
      </w:r>
    </w:p>
    <w:p w14:paraId="58F5181F" w14:textId="77777777" w:rsidR="00D1160E" w:rsidRPr="004D4989" w:rsidRDefault="00802F8F" w:rsidP="0004214E">
      <w:pPr>
        <w:jc w:val="both"/>
      </w:pPr>
      <w:r w:rsidRPr="004D4989">
        <w:t>Para a Ordem de Fornecimento indico o endereço eletrônico abaixo.</w:t>
      </w:r>
    </w:p>
    <w:p w14:paraId="5005E9DB" w14:textId="4DAB4839" w:rsidR="00802F8F" w:rsidRPr="004D4989" w:rsidRDefault="00802F8F" w:rsidP="0004214E">
      <w:pPr>
        <w:jc w:val="both"/>
      </w:pPr>
      <w:r w:rsidRPr="004D4989">
        <w:t>Me comprometo por comunicar ao Município a alteração do endereço eletrônico, caso ocorra.</w:t>
      </w:r>
    </w:p>
    <w:p w14:paraId="0DE95798" w14:textId="77777777" w:rsidR="00802F8F" w:rsidRPr="004D4989" w:rsidRDefault="00802F8F" w:rsidP="0004214E">
      <w:pPr>
        <w:jc w:val="both"/>
        <w:rPr>
          <w:sz w:val="18"/>
          <w:szCs w:val="18"/>
        </w:rPr>
      </w:pPr>
    </w:p>
    <w:p w14:paraId="4BD21E50" w14:textId="75D72DE6" w:rsidR="00802F8F" w:rsidRPr="004D4989" w:rsidRDefault="00802F8F" w:rsidP="00D1160E">
      <w:r w:rsidRPr="004D4989">
        <w:t>E</w:t>
      </w:r>
      <w:r w:rsidR="00D1160E" w:rsidRPr="004D4989">
        <w:t>-</w:t>
      </w:r>
      <w:r w:rsidRPr="004D4989">
        <w:t>mail para o envio da Ordem de Fornecimento: XXXXXXXXXXXXXXXXXXXXXXXXXXXXX</w:t>
      </w:r>
    </w:p>
    <w:p w14:paraId="5B08BA21" w14:textId="237DDF7E" w:rsidR="004B674D" w:rsidRPr="004D4989" w:rsidRDefault="004B674D" w:rsidP="00D1160E">
      <w:r w:rsidRPr="004D4989">
        <w:t xml:space="preserve">Telefone de contato: </w:t>
      </w:r>
      <w:proofErr w:type="gramStart"/>
      <w:r w:rsidRPr="004D4989">
        <w:t xml:space="preserve">(  </w:t>
      </w:r>
      <w:proofErr w:type="gramEnd"/>
      <w:r w:rsidRPr="004D4989">
        <w:t xml:space="preserve">  ) </w:t>
      </w:r>
    </w:p>
    <w:p w14:paraId="581B24DA" w14:textId="77777777" w:rsidR="004B674D" w:rsidRPr="004D4989" w:rsidRDefault="004B674D" w:rsidP="00D1160E"/>
    <w:p w14:paraId="2B3B910F" w14:textId="77777777" w:rsidR="00802F8F" w:rsidRPr="004D4989" w:rsidRDefault="00802F8F" w:rsidP="0004214E">
      <w:pPr>
        <w:jc w:val="both"/>
      </w:pPr>
      <w:r w:rsidRPr="004D4989">
        <w:t>Dados Bancários</w:t>
      </w:r>
    </w:p>
    <w:p w14:paraId="2738BF66" w14:textId="7A7BAE35" w:rsidR="00802F8F" w:rsidRPr="004D4989" w:rsidRDefault="00802F8F" w:rsidP="0004214E">
      <w:pPr>
        <w:jc w:val="both"/>
      </w:pPr>
      <w:r w:rsidRPr="004D4989">
        <w:t>Banco</w:t>
      </w:r>
      <w:r w:rsidR="004B674D" w:rsidRPr="004D4989">
        <w:t xml:space="preserve"> número e </w:t>
      </w:r>
      <w:proofErr w:type="gramStart"/>
      <w:r w:rsidR="004B674D" w:rsidRPr="004D4989">
        <w:t xml:space="preserve">nome </w:t>
      </w:r>
      <w:r w:rsidRPr="004D4989">
        <w:t>:</w:t>
      </w:r>
      <w:proofErr w:type="gramEnd"/>
    </w:p>
    <w:p w14:paraId="47136274" w14:textId="77777777" w:rsidR="00802F8F" w:rsidRPr="004D4989" w:rsidRDefault="00802F8F" w:rsidP="0004214E">
      <w:pPr>
        <w:jc w:val="both"/>
      </w:pPr>
      <w:r w:rsidRPr="004D4989">
        <w:t>Agência:</w:t>
      </w:r>
    </w:p>
    <w:p w14:paraId="2CC41864" w14:textId="5761537A" w:rsidR="00802F8F" w:rsidRPr="004D4989" w:rsidRDefault="00802F8F" w:rsidP="0004214E">
      <w:pPr>
        <w:jc w:val="both"/>
      </w:pPr>
      <w:r w:rsidRPr="004D4989">
        <w:t>Conta:</w:t>
      </w:r>
    </w:p>
    <w:p w14:paraId="79E89129" w14:textId="53EB993F" w:rsidR="00802F8F" w:rsidRPr="004D4989" w:rsidRDefault="00D1160E" w:rsidP="00D1160E">
      <w:pPr>
        <w:jc w:val="right"/>
      </w:pPr>
      <w:proofErr w:type="spellStart"/>
      <w:proofErr w:type="gramStart"/>
      <w:r w:rsidRPr="004D4989">
        <w:t>Albertina,_</w:t>
      </w:r>
      <w:proofErr w:type="gramEnd"/>
      <w:r w:rsidRPr="004D4989">
        <w:t>____de</w:t>
      </w:r>
      <w:proofErr w:type="spellEnd"/>
      <w:r w:rsidRPr="004D4989">
        <w:t xml:space="preserve"> ____________de 2023</w:t>
      </w:r>
      <w:r w:rsidR="00802F8F" w:rsidRPr="004D4989">
        <w:t>.</w:t>
      </w:r>
    </w:p>
    <w:p w14:paraId="6A15D41E" w14:textId="77777777" w:rsidR="00802F8F" w:rsidRPr="004D4989" w:rsidRDefault="00802F8F" w:rsidP="0004214E">
      <w:pPr>
        <w:jc w:val="both"/>
      </w:pPr>
    </w:p>
    <w:p w14:paraId="452F165E" w14:textId="77777777" w:rsidR="00D1160E" w:rsidRPr="004D4989" w:rsidRDefault="00D1160E" w:rsidP="0004214E">
      <w:pPr>
        <w:jc w:val="center"/>
      </w:pPr>
    </w:p>
    <w:p w14:paraId="62777769" w14:textId="7494FBD8" w:rsidR="00802F8F" w:rsidRPr="004D4989" w:rsidRDefault="00802F8F" w:rsidP="0004214E">
      <w:pPr>
        <w:jc w:val="center"/>
      </w:pPr>
      <w:r w:rsidRPr="004D4989">
        <w:t>Assinatura, nome, CPF, qualificação.</w:t>
      </w:r>
    </w:p>
    <w:p w14:paraId="6EA4EB9F" w14:textId="2D2AAD61" w:rsidR="00D1160E" w:rsidRPr="004D4989" w:rsidRDefault="00802F8F" w:rsidP="000270DD">
      <w:pPr>
        <w:jc w:val="center"/>
      </w:pPr>
      <w:r w:rsidRPr="004D4989">
        <w:t>(representante legal)</w:t>
      </w:r>
    </w:p>
    <w:sectPr w:rsidR="00D1160E" w:rsidRPr="004D4989" w:rsidSect="006B7EC2">
      <w:headerReference w:type="default" r:id="rId8"/>
      <w:pgSz w:w="11910" w:h="16840"/>
      <w:pgMar w:top="2200" w:right="1133" w:bottom="851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D7639" w14:textId="77777777" w:rsidR="001A6509" w:rsidRDefault="001A6509" w:rsidP="004238EA">
      <w:r>
        <w:separator/>
      </w:r>
    </w:p>
  </w:endnote>
  <w:endnote w:type="continuationSeparator" w:id="0">
    <w:p w14:paraId="10C13A94" w14:textId="77777777" w:rsidR="001A6509" w:rsidRDefault="001A6509" w:rsidP="00423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32868" w14:textId="77777777" w:rsidR="001A6509" w:rsidRDefault="001A6509" w:rsidP="004238EA">
      <w:r>
        <w:separator/>
      </w:r>
    </w:p>
  </w:footnote>
  <w:footnote w:type="continuationSeparator" w:id="0">
    <w:p w14:paraId="201E5711" w14:textId="77777777" w:rsidR="001A6509" w:rsidRDefault="001A6509" w:rsidP="00423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511"/>
      <w:gridCol w:w="7858"/>
      <w:gridCol w:w="1921"/>
    </w:tblGrid>
    <w:tr w:rsidR="001A6509" w:rsidRPr="007B670B" w14:paraId="27BACC5B" w14:textId="77777777" w:rsidTr="00380F32">
      <w:trPr>
        <w:trHeight w:val="567"/>
        <w:jc w:val="center"/>
      </w:trPr>
      <w:tc>
        <w:tcPr>
          <w:tcW w:w="1417" w:type="dxa"/>
        </w:tcPr>
        <w:p w14:paraId="3D5C58E8" w14:textId="77777777" w:rsidR="001A6509" w:rsidRPr="007B670B" w:rsidRDefault="001A6509" w:rsidP="004238EA">
          <w:pPr>
            <w:tabs>
              <w:tab w:val="center" w:pos="4252"/>
              <w:tab w:val="right" w:pos="8504"/>
            </w:tabs>
            <w:snapToGrid w:val="0"/>
          </w:pPr>
        </w:p>
        <w:p w14:paraId="1ACB90CE" w14:textId="50F51E64" w:rsidR="001A6509" w:rsidRPr="007B670B" w:rsidRDefault="001A6509" w:rsidP="004238EA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 wp14:anchorId="250E4472" wp14:editId="5B9A7E88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5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0E7EDE1E" w14:textId="77777777" w:rsidR="001A6509" w:rsidRPr="007B670B" w:rsidRDefault="001A6509" w:rsidP="004238EA">
          <w:pPr>
            <w:jc w:val="center"/>
          </w:pPr>
        </w:p>
      </w:tc>
      <w:tc>
        <w:tcPr>
          <w:tcW w:w="7370" w:type="dxa"/>
        </w:tcPr>
        <w:p w14:paraId="341BEFFA" w14:textId="77777777" w:rsidR="001A6509" w:rsidRPr="007B670B" w:rsidRDefault="001A6509" w:rsidP="004238EA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2ED223D0" w14:textId="77777777" w:rsidR="001A6509" w:rsidRPr="007B670B" w:rsidRDefault="001A6509" w:rsidP="004238EA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4EB49BCF" w14:textId="77777777" w:rsidR="001A6509" w:rsidRPr="007B670B" w:rsidRDefault="001A6509" w:rsidP="004238EA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01CA255A" w14:textId="77777777" w:rsidR="001A6509" w:rsidRPr="007B670B" w:rsidRDefault="001A6509" w:rsidP="004238EA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4307964E" w14:textId="77777777" w:rsidR="001A6509" w:rsidRPr="007B670B" w:rsidRDefault="00BA4460" w:rsidP="004238EA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="001A6509"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151E196A" w14:textId="77777777" w:rsidR="001A6509" w:rsidRPr="007B670B" w:rsidRDefault="001A6509" w:rsidP="004238EA">
          <w:pPr>
            <w:jc w:val="center"/>
          </w:pPr>
        </w:p>
      </w:tc>
      <w:tc>
        <w:tcPr>
          <w:tcW w:w="1802" w:type="dxa"/>
        </w:tcPr>
        <w:p w14:paraId="3EC1B147" w14:textId="73DF62EC" w:rsidR="001A6509" w:rsidRPr="007B670B" w:rsidRDefault="001A6509" w:rsidP="004238EA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4E663C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1EC027B6" wp14:editId="3A33E4DA">
                <wp:extent cx="1009650" cy="1009650"/>
                <wp:effectExtent l="0" t="0" r="0" b="0"/>
                <wp:docPr id="5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43E978D" w14:textId="77777777" w:rsidR="001A6509" w:rsidRDefault="001A650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0C9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 w15:restartNumberingAfterBreak="0">
    <w:nsid w:val="071B3DAB"/>
    <w:multiLevelType w:val="multilevel"/>
    <w:tmpl w:val="F11C6942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ind w:left="960" w:hanging="70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1230" w:hanging="720"/>
      </w:pPr>
      <w:rPr>
        <w:rFonts w:hint="default"/>
        <w:sz w:val="22"/>
      </w:rPr>
    </w:lvl>
    <w:lvl w:ilvl="3">
      <w:start w:val="5"/>
      <w:numFmt w:val="decimal"/>
      <w:lvlText w:val="%1.%2.%3.%4."/>
      <w:lvlJc w:val="left"/>
      <w:pPr>
        <w:ind w:left="1485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210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355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297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3225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3840" w:hanging="1800"/>
      </w:pPr>
      <w:rPr>
        <w:rFonts w:hint="default"/>
        <w:sz w:val="22"/>
      </w:rPr>
    </w:lvl>
  </w:abstractNum>
  <w:abstractNum w:abstractNumId="2" w15:restartNumberingAfterBreak="0">
    <w:nsid w:val="0B393385"/>
    <w:multiLevelType w:val="multilevel"/>
    <w:tmpl w:val="730294AE"/>
    <w:lvl w:ilvl="0">
      <w:start w:val="5"/>
      <w:numFmt w:val="decimal"/>
      <w:lvlText w:val="%1"/>
      <w:lvlJc w:val="left"/>
      <w:pPr>
        <w:ind w:left="221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447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3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8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7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2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7" w:hanging="447"/>
      </w:pPr>
      <w:rPr>
        <w:rFonts w:hint="default"/>
        <w:lang w:val="pt-PT" w:eastAsia="en-US" w:bidi="ar-SA"/>
      </w:rPr>
    </w:lvl>
  </w:abstractNum>
  <w:abstractNum w:abstractNumId="3" w15:restartNumberingAfterBreak="0">
    <w:nsid w:val="0F0D1E65"/>
    <w:multiLevelType w:val="multilevel"/>
    <w:tmpl w:val="A104AC8A"/>
    <w:lvl w:ilvl="0">
      <w:start w:val="11"/>
      <w:numFmt w:val="decimal"/>
      <w:lvlText w:val="%1"/>
      <w:lvlJc w:val="left"/>
      <w:pPr>
        <w:ind w:left="708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08" w:hanging="488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1" w:hanging="66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03" w:hanging="6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26" w:hanging="6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6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3" w:hanging="6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6" w:hanging="6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9" w:hanging="661"/>
      </w:pPr>
      <w:rPr>
        <w:rFonts w:hint="default"/>
        <w:lang w:val="pt-PT" w:eastAsia="en-US" w:bidi="ar-SA"/>
      </w:rPr>
    </w:lvl>
  </w:abstractNum>
  <w:abstractNum w:abstractNumId="4" w15:restartNumberingAfterBreak="0">
    <w:nsid w:val="110A569F"/>
    <w:multiLevelType w:val="multilevel"/>
    <w:tmpl w:val="A72E288E"/>
    <w:lvl w:ilvl="0">
      <w:start w:val="10"/>
      <w:numFmt w:val="decimal"/>
      <w:lvlText w:val="%1"/>
      <w:lvlJc w:val="left"/>
      <w:pPr>
        <w:ind w:left="740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40" w:hanging="4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1" w:hanging="733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03" w:hanging="7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26" w:hanging="7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7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3" w:hanging="7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6" w:hanging="7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9" w:hanging="733"/>
      </w:pPr>
      <w:rPr>
        <w:rFonts w:hint="default"/>
        <w:lang w:val="pt-PT" w:eastAsia="en-US" w:bidi="ar-SA"/>
      </w:rPr>
    </w:lvl>
  </w:abstractNum>
  <w:abstractNum w:abstractNumId="5" w15:restartNumberingAfterBreak="0">
    <w:nsid w:val="15A466B1"/>
    <w:multiLevelType w:val="multilevel"/>
    <w:tmpl w:val="BEB4863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BA735C"/>
    <w:multiLevelType w:val="multilevel"/>
    <w:tmpl w:val="C9D475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86C2589"/>
    <w:multiLevelType w:val="multilevel"/>
    <w:tmpl w:val="517A14D8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8" w15:restartNumberingAfterBreak="0">
    <w:nsid w:val="19172CE3"/>
    <w:multiLevelType w:val="multilevel"/>
    <w:tmpl w:val="596631D4"/>
    <w:lvl w:ilvl="0">
      <w:start w:val="1"/>
      <w:numFmt w:val="decimal"/>
      <w:lvlText w:val="%1."/>
      <w:lvlJc w:val="left"/>
      <w:pPr>
        <w:ind w:left="49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  <w:rPr>
        <w:rFonts w:hint="default"/>
      </w:rPr>
    </w:lvl>
    <w:lvl w:ilvl="4">
      <w:numFmt w:val="bullet"/>
      <w:lvlText w:val="•"/>
      <w:lvlJc w:val="left"/>
      <w:pPr>
        <w:ind w:left="860" w:hanging="720"/>
      </w:pPr>
      <w:rPr>
        <w:rFonts w:hint="default"/>
      </w:rPr>
    </w:lvl>
    <w:lvl w:ilvl="5">
      <w:numFmt w:val="bullet"/>
      <w:lvlText w:val="•"/>
      <w:lvlJc w:val="left"/>
      <w:pPr>
        <w:ind w:left="1120" w:hanging="720"/>
      </w:pPr>
      <w:rPr>
        <w:rFonts w:hint="default"/>
      </w:rPr>
    </w:lvl>
    <w:lvl w:ilvl="6">
      <w:numFmt w:val="bullet"/>
      <w:lvlText w:val="•"/>
      <w:lvlJc w:val="left"/>
      <w:pPr>
        <w:ind w:left="1280" w:hanging="720"/>
      </w:pPr>
      <w:rPr>
        <w:rFonts w:hint="default"/>
      </w:rPr>
    </w:lvl>
    <w:lvl w:ilvl="7">
      <w:numFmt w:val="bullet"/>
      <w:lvlText w:val="•"/>
      <w:lvlJc w:val="left"/>
      <w:pPr>
        <w:ind w:left="3340" w:hanging="720"/>
      </w:pPr>
      <w:rPr>
        <w:rFonts w:hint="default"/>
      </w:rPr>
    </w:lvl>
    <w:lvl w:ilvl="8">
      <w:numFmt w:val="bullet"/>
      <w:lvlText w:val="•"/>
      <w:lvlJc w:val="left"/>
      <w:pPr>
        <w:ind w:left="5400" w:hanging="720"/>
      </w:pPr>
      <w:rPr>
        <w:rFonts w:hint="default"/>
      </w:rPr>
    </w:lvl>
  </w:abstractNum>
  <w:abstractNum w:abstractNumId="9" w15:restartNumberingAfterBreak="0">
    <w:nsid w:val="1A0B3B83"/>
    <w:multiLevelType w:val="multilevel"/>
    <w:tmpl w:val="B56A1396"/>
    <w:lvl w:ilvl="0">
      <w:start w:val="1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0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000" w:hanging="1800"/>
      </w:pPr>
      <w:rPr>
        <w:rFonts w:cs="Times New Roman" w:hint="default"/>
      </w:rPr>
    </w:lvl>
  </w:abstractNum>
  <w:abstractNum w:abstractNumId="10" w15:restartNumberingAfterBreak="0">
    <w:nsid w:val="1A4202F8"/>
    <w:multiLevelType w:val="multilevel"/>
    <w:tmpl w:val="00BEB3D0"/>
    <w:lvl w:ilvl="0">
      <w:start w:val="4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11" w15:restartNumberingAfterBreak="0">
    <w:nsid w:val="1BDC7A8D"/>
    <w:multiLevelType w:val="multilevel"/>
    <w:tmpl w:val="6DFA7B1E"/>
    <w:lvl w:ilvl="0">
      <w:start w:val="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2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23217336"/>
    <w:multiLevelType w:val="hybridMultilevel"/>
    <w:tmpl w:val="EBDE3E0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D74091"/>
    <w:multiLevelType w:val="multilevel"/>
    <w:tmpl w:val="8FC4DED4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C3B0602"/>
    <w:multiLevelType w:val="multilevel"/>
    <w:tmpl w:val="6A4C85C6"/>
    <w:lvl w:ilvl="0">
      <w:start w:val="4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16" w15:restartNumberingAfterBreak="0">
    <w:nsid w:val="2CF73F5F"/>
    <w:multiLevelType w:val="multilevel"/>
    <w:tmpl w:val="6BA8A1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19B39CE"/>
    <w:multiLevelType w:val="multilevel"/>
    <w:tmpl w:val="BF584ED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322E594C"/>
    <w:multiLevelType w:val="hybridMultilevel"/>
    <w:tmpl w:val="F8BE1C34"/>
    <w:lvl w:ilvl="0" w:tplc="79C4B444">
      <w:start w:val="1"/>
      <w:numFmt w:val="decimal"/>
      <w:lvlText w:val="%1"/>
      <w:lvlJc w:val="left"/>
      <w:pPr>
        <w:ind w:left="416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42B44D88">
      <w:numFmt w:val="bullet"/>
      <w:lvlText w:val="•"/>
      <w:lvlJc w:val="left"/>
      <w:pPr>
        <w:ind w:left="1364" w:hanging="180"/>
      </w:pPr>
      <w:rPr>
        <w:rFonts w:hint="default"/>
        <w:lang w:val="pt-PT" w:eastAsia="en-US" w:bidi="ar-SA"/>
      </w:rPr>
    </w:lvl>
    <w:lvl w:ilvl="2" w:tplc="D988E59C">
      <w:numFmt w:val="bullet"/>
      <w:lvlText w:val="•"/>
      <w:lvlJc w:val="left"/>
      <w:pPr>
        <w:ind w:left="2309" w:hanging="180"/>
      </w:pPr>
      <w:rPr>
        <w:rFonts w:hint="default"/>
        <w:lang w:val="pt-PT" w:eastAsia="en-US" w:bidi="ar-SA"/>
      </w:rPr>
    </w:lvl>
    <w:lvl w:ilvl="3" w:tplc="4ED01B22">
      <w:numFmt w:val="bullet"/>
      <w:lvlText w:val="•"/>
      <w:lvlJc w:val="left"/>
      <w:pPr>
        <w:ind w:left="3253" w:hanging="180"/>
      </w:pPr>
      <w:rPr>
        <w:rFonts w:hint="default"/>
        <w:lang w:val="pt-PT" w:eastAsia="en-US" w:bidi="ar-SA"/>
      </w:rPr>
    </w:lvl>
    <w:lvl w:ilvl="4" w:tplc="6DBC1CBC">
      <w:numFmt w:val="bullet"/>
      <w:lvlText w:val="•"/>
      <w:lvlJc w:val="left"/>
      <w:pPr>
        <w:ind w:left="4198" w:hanging="180"/>
      </w:pPr>
      <w:rPr>
        <w:rFonts w:hint="default"/>
        <w:lang w:val="pt-PT" w:eastAsia="en-US" w:bidi="ar-SA"/>
      </w:rPr>
    </w:lvl>
    <w:lvl w:ilvl="5" w:tplc="9AAC4F9A">
      <w:numFmt w:val="bullet"/>
      <w:lvlText w:val="•"/>
      <w:lvlJc w:val="left"/>
      <w:pPr>
        <w:ind w:left="5143" w:hanging="180"/>
      </w:pPr>
      <w:rPr>
        <w:rFonts w:hint="default"/>
        <w:lang w:val="pt-PT" w:eastAsia="en-US" w:bidi="ar-SA"/>
      </w:rPr>
    </w:lvl>
    <w:lvl w:ilvl="6" w:tplc="5E3A34D2">
      <w:numFmt w:val="bullet"/>
      <w:lvlText w:val="•"/>
      <w:lvlJc w:val="left"/>
      <w:pPr>
        <w:ind w:left="6087" w:hanging="180"/>
      </w:pPr>
      <w:rPr>
        <w:rFonts w:hint="default"/>
        <w:lang w:val="pt-PT" w:eastAsia="en-US" w:bidi="ar-SA"/>
      </w:rPr>
    </w:lvl>
    <w:lvl w:ilvl="7" w:tplc="EDB01920">
      <w:numFmt w:val="bullet"/>
      <w:lvlText w:val="•"/>
      <w:lvlJc w:val="left"/>
      <w:pPr>
        <w:ind w:left="7032" w:hanging="180"/>
      </w:pPr>
      <w:rPr>
        <w:rFonts w:hint="default"/>
        <w:lang w:val="pt-PT" w:eastAsia="en-US" w:bidi="ar-SA"/>
      </w:rPr>
    </w:lvl>
    <w:lvl w:ilvl="8" w:tplc="1FF0C5DC">
      <w:numFmt w:val="bullet"/>
      <w:lvlText w:val="•"/>
      <w:lvlJc w:val="left"/>
      <w:pPr>
        <w:ind w:left="7977" w:hanging="180"/>
      </w:pPr>
      <w:rPr>
        <w:rFonts w:hint="default"/>
        <w:lang w:val="pt-PT" w:eastAsia="en-US" w:bidi="ar-SA"/>
      </w:rPr>
    </w:lvl>
  </w:abstractNum>
  <w:abstractNum w:abstractNumId="19" w15:restartNumberingAfterBreak="0">
    <w:nsid w:val="339401C9"/>
    <w:multiLevelType w:val="multilevel"/>
    <w:tmpl w:val="C022845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5455F7B"/>
    <w:multiLevelType w:val="multilevel"/>
    <w:tmpl w:val="7BB8E34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cs="Times New Roman" w:hint="default"/>
      </w:rPr>
    </w:lvl>
  </w:abstractNum>
  <w:abstractNum w:abstractNumId="21" w15:restartNumberingAfterBreak="0">
    <w:nsid w:val="3A424697"/>
    <w:multiLevelType w:val="multilevel"/>
    <w:tmpl w:val="847632C6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2" w15:restartNumberingAfterBreak="0">
    <w:nsid w:val="3BAE545D"/>
    <w:multiLevelType w:val="multilevel"/>
    <w:tmpl w:val="54B065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cs="Times New Roman" w:hint="default"/>
      </w:rPr>
    </w:lvl>
  </w:abstractNum>
  <w:abstractNum w:abstractNumId="23" w15:restartNumberingAfterBreak="0">
    <w:nsid w:val="428645E4"/>
    <w:multiLevelType w:val="multilevel"/>
    <w:tmpl w:val="64A8FF42"/>
    <w:lvl w:ilvl="0">
      <w:start w:val="7"/>
      <w:numFmt w:val="decimal"/>
      <w:lvlText w:val="%1"/>
      <w:lvlJc w:val="left"/>
      <w:pPr>
        <w:ind w:left="581" w:hanging="3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81" w:hanging="36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61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98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36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7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3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1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9" w:hanging="540"/>
      </w:pPr>
      <w:rPr>
        <w:rFonts w:hint="default"/>
        <w:lang w:val="pt-PT" w:eastAsia="en-US" w:bidi="ar-SA"/>
      </w:rPr>
    </w:lvl>
  </w:abstractNum>
  <w:abstractNum w:abstractNumId="24" w15:restartNumberingAfterBreak="0">
    <w:nsid w:val="44104F57"/>
    <w:multiLevelType w:val="multilevel"/>
    <w:tmpl w:val="227A19B2"/>
    <w:lvl w:ilvl="0">
      <w:start w:val="3"/>
      <w:numFmt w:val="decimal"/>
      <w:lvlText w:val="%1"/>
      <w:lvlJc w:val="left"/>
      <w:pPr>
        <w:ind w:left="221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392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3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8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7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2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7" w:hanging="392"/>
      </w:pPr>
      <w:rPr>
        <w:rFonts w:hint="default"/>
        <w:lang w:val="pt-PT" w:eastAsia="en-US" w:bidi="ar-SA"/>
      </w:rPr>
    </w:lvl>
  </w:abstractNum>
  <w:abstractNum w:abstractNumId="25" w15:restartNumberingAfterBreak="0">
    <w:nsid w:val="490F1B25"/>
    <w:multiLevelType w:val="multilevel"/>
    <w:tmpl w:val="0C380166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6" w15:restartNumberingAfterBreak="0">
    <w:nsid w:val="4B071ABE"/>
    <w:multiLevelType w:val="multilevel"/>
    <w:tmpl w:val="58E01D66"/>
    <w:lvl w:ilvl="0">
      <w:start w:val="4"/>
      <w:numFmt w:val="decimal"/>
      <w:lvlText w:val="%1"/>
      <w:lvlJc w:val="left"/>
      <w:pPr>
        <w:ind w:left="600" w:hanging="600"/>
      </w:pPr>
      <w:rPr>
        <w:rFonts w:cs="Times New Roman" w:hint="default"/>
        <w:color w:val="FF0000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cs="Times New Roman" w:hint="default"/>
        <w:color w:val="FF0000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cs="Times New Roman"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color w:val="FF0000"/>
      </w:rPr>
    </w:lvl>
  </w:abstractNum>
  <w:abstractNum w:abstractNumId="27" w15:restartNumberingAfterBreak="0">
    <w:nsid w:val="4FEC5EE9"/>
    <w:multiLevelType w:val="multilevel"/>
    <w:tmpl w:val="AC525BD4"/>
    <w:lvl w:ilvl="0">
      <w:start w:val="4"/>
      <w:numFmt w:val="decimal"/>
      <w:lvlText w:val="%1"/>
      <w:lvlJc w:val="left"/>
      <w:pPr>
        <w:ind w:left="221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382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3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3" w:hanging="3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8" w:hanging="3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3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7" w:hanging="3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2" w:hanging="3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7" w:hanging="382"/>
      </w:pPr>
      <w:rPr>
        <w:rFonts w:hint="default"/>
        <w:lang w:val="pt-PT" w:eastAsia="en-US" w:bidi="ar-SA"/>
      </w:rPr>
    </w:lvl>
  </w:abstractNum>
  <w:abstractNum w:abstractNumId="28" w15:restartNumberingAfterBreak="0">
    <w:nsid w:val="51462881"/>
    <w:multiLevelType w:val="multilevel"/>
    <w:tmpl w:val="0F0469DA"/>
    <w:lvl w:ilvl="0">
      <w:start w:val="1"/>
      <w:numFmt w:val="decimal"/>
      <w:lvlText w:val="%1."/>
      <w:lvlJc w:val="left"/>
      <w:pPr>
        <w:ind w:left="585" w:hanging="585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color w:val="auto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160" w:hanging="144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420" w:hanging="216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cs="Times New Roman" w:hint="default"/>
        <w:color w:val="auto"/>
      </w:rPr>
    </w:lvl>
  </w:abstractNum>
  <w:abstractNum w:abstractNumId="29" w15:restartNumberingAfterBreak="0">
    <w:nsid w:val="53DA2C4C"/>
    <w:multiLevelType w:val="multilevel"/>
    <w:tmpl w:val="2882500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0" w15:restartNumberingAfterBreak="0">
    <w:nsid w:val="561D5F01"/>
    <w:multiLevelType w:val="multilevel"/>
    <w:tmpl w:val="0D1643EC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8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1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 w15:restartNumberingAfterBreak="0">
    <w:nsid w:val="5BB16828"/>
    <w:multiLevelType w:val="multilevel"/>
    <w:tmpl w:val="596631D4"/>
    <w:lvl w:ilvl="0">
      <w:start w:val="1"/>
      <w:numFmt w:val="decimal"/>
      <w:lvlText w:val="%1."/>
      <w:lvlJc w:val="left"/>
      <w:pPr>
        <w:ind w:left="49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  <w:rPr>
        <w:rFonts w:hint="default"/>
      </w:rPr>
    </w:lvl>
    <w:lvl w:ilvl="4">
      <w:numFmt w:val="bullet"/>
      <w:lvlText w:val="•"/>
      <w:lvlJc w:val="left"/>
      <w:pPr>
        <w:ind w:left="860" w:hanging="720"/>
      </w:pPr>
      <w:rPr>
        <w:rFonts w:hint="default"/>
      </w:rPr>
    </w:lvl>
    <w:lvl w:ilvl="5">
      <w:numFmt w:val="bullet"/>
      <w:lvlText w:val="•"/>
      <w:lvlJc w:val="left"/>
      <w:pPr>
        <w:ind w:left="1120" w:hanging="720"/>
      </w:pPr>
      <w:rPr>
        <w:rFonts w:hint="default"/>
      </w:rPr>
    </w:lvl>
    <w:lvl w:ilvl="6">
      <w:numFmt w:val="bullet"/>
      <w:lvlText w:val="•"/>
      <w:lvlJc w:val="left"/>
      <w:pPr>
        <w:ind w:left="1280" w:hanging="720"/>
      </w:pPr>
      <w:rPr>
        <w:rFonts w:hint="default"/>
      </w:rPr>
    </w:lvl>
    <w:lvl w:ilvl="7">
      <w:numFmt w:val="bullet"/>
      <w:lvlText w:val="•"/>
      <w:lvlJc w:val="left"/>
      <w:pPr>
        <w:ind w:left="3340" w:hanging="720"/>
      </w:pPr>
      <w:rPr>
        <w:rFonts w:hint="default"/>
      </w:rPr>
    </w:lvl>
    <w:lvl w:ilvl="8">
      <w:numFmt w:val="bullet"/>
      <w:lvlText w:val="•"/>
      <w:lvlJc w:val="left"/>
      <w:pPr>
        <w:ind w:left="5400" w:hanging="720"/>
      </w:pPr>
      <w:rPr>
        <w:rFonts w:hint="default"/>
      </w:rPr>
    </w:lvl>
  </w:abstractNum>
  <w:abstractNum w:abstractNumId="33" w15:restartNumberingAfterBreak="0">
    <w:nsid w:val="60F264A5"/>
    <w:multiLevelType w:val="multilevel"/>
    <w:tmpl w:val="AC5CC88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  <w:i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i w:val="0"/>
      </w:rPr>
    </w:lvl>
  </w:abstractNum>
  <w:abstractNum w:abstractNumId="34" w15:restartNumberingAfterBreak="0">
    <w:nsid w:val="63AF74B3"/>
    <w:multiLevelType w:val="multilevel"/>
    <w:tmpl w:val="A8C87340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6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5" w15:restartNumberingAfterBreak="0">
    <w:nsid w:val="64880026"/>
    <w:multiLevelType w:val="multilevel"/>
    <w:tmpl w:val="EDFA17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6" w15:restartNumberingAfterBreak="0">
    <w:nsid w:val="6F0A273A"/>
    <w:multiLevelType w:val="multilevel"/>
    <w:tmpl w:val="3EBE7B56"/>
    <w:lvl w:ilvl="0">
      <w:start w:val="9"/>
      <w:numFmt w:val="decimal"/>
      <w:lvlText w:val="%1"/>
      <w:lvlJc w:val="left"/>
      <w:pPr>
        <w:ind w:left="620" w:hanging="38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0" w:hanging="38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69" w:hanging="3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3" w:hanging="3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3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3" w:hanging="3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7" w:hanging="3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2" w:hanging="3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7" w:hanging="385"/>
      </w:pPr>
      <w:rPr>
        <w:rFonts w:hint="default"/>
        <w:lang w:val="pt-PT" w:eastAsia="en-US" w:bidi="ar-SA"/>
      </w:rPr>
    </w:lvl>
  </w:abstractNum>
  <w:abstractNum w:abstractNumId="37" w15:restartNumberingAfterBreak="0">
    <w:nsid w:val="71146480"/>
    <w:multiLevelType w:val="multilevel"/>
    <w:tmpl w:val="BC2439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76EA5071"/>
    <w:multiLevelType w:val="multilevel"/>
    <w:tmpl w:val="8A2C556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22"/>
  </w:num>
  <w:num w:numId="6">
    <w:abstractNumId w:val="26"/>
  </w:num>
  <w:num w:numId="7">
    <w:abstractNumId w:val="20"/>
  </w:num>
  <w:num w:numId="8">
    <w:abstractNumId w:val="35"/>
  </w:num>
  <w:num w:numId="9">
    <w:abstractNumId w:val="8"/>
  </w:num>
  <w:num w:numId="10">
    <w:abstractNumId w:val="32"/>
  </w:num>
  <w:num w:numId="11">
    <w:abstractNumId w:val="7"/>
  </w:num>
  <w:num w:numId="12">
    <w:abstractNumId w:val="21"/>
  </w:num>
  <w:num w:numId="13">
    <w:abstractNumId w:val="25"/>
  </w:num>
  <w:num w:numId="14">
    <w:abstractNumId w:val="10"/>
  </w:num>
  <w:num w:numId="15">
    <w:abstractNumId w:val="11"/>
  </w:num>
  <w:num w:numId="16">
    <w:abstractNumId w:val="33"/>
  </w:num>
  <w:num w:numId="17">
    <w:abstractNumId w:val="15"/>
  </w:num>
  <w:num w:numId="18">
    <w:abstractNumId w:val="9"/>
  </w:num>
  <w:num w:numId="19">
    <w:abstractNumId w:val="16"/>
  </w:num>
  <w:num w:numId="20">
    <w:abstractNumId w:val="23"/>
  </w:num>
  <w:num w:numId="21">
    <w:abstractNumId w:val="0"/>
  </w:num>
  <w:num w:numId="22">
    <w:abstractNumId w:val="14"/>
  </w:num>
  <w:num w:numId="23">
    <w:abstractNumId w:val="18"/>
  </w:num>
  <w:num w:numId="24">
    <w:abstractNumId w:val="3"/>
  </w:num>
  <w:num w:numId="25">
    <w:abstractNumId w:val="4"/>
  </w:num>
  <w:num w:numId="26">
    <w:abstractNumId w:val="36"/>
  </w:num>
  <w:num w:numId="27">
    <w:abstractNumId w:val="2"/>
  </w:num>
  <w:num w:numId="28">
    <w:abstractNumId w:val="27"/>
  </w:num>
  <w:num w:numId="29">
    <w:abstractNumId w:val="24"/>
  </w:num>
  <w:num w:numId="30">
    <w:abstractNumId w:val="13"/>
  </w:num>
  <w:num w:numId="31">
    <w:abstractNumId w:val="6"/>
  </w:num>
  <w:num w:numId="32">
    <w:abstractNumId w:val="37"/>
  </w:num>
  <w:num w:numId="33">
    <w:abstractNumId w:val="17"/>
  </w:num>
  <w:num w:numId="34">
    <w:abstractNumId w:val="38"/>
  </w:num>
  <w:num w:numId="35">
    <w:abstractNumId w:val="30"/>
  </w:num>
  <w:num w:numId="36">
    <w:abstractNumId w:val="34"/>
  </w:num>
  <w:num w:numId="37">
    <w:abstractNumId w:val="1"/>
  </w:num>
  <w:num w:numId="38">
    <w:abstractNumId w:val="5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A44"/>
    <w:rsid w:val="000000B0"/>
    <w:rsid w:val="00010FBB"/>
    <w:rsid w:val="000270DD"/>
    <w:rsid w:val="00030244"/>
    <w:rsid w:val="0003119F"/>
    <w:rsid w:val="00033210"/>
    <w:rsid w:val="000375AE"/>
    <w:rsid w:val="0004214E"/>
    <w:rsid w:val="00044734"/>
    <w:rsid w:val="000520EF"/>
    <w:rsid w:val="00063373"/>
    <w:rsid w:val="000666F8"/>
    <w:rsid w:val="00066EFD"/>
    <w:rsid w:val="00073DF0"/>
    <w:rsid w:val="0008592F"/>
    <w:rsid w:val="0009030F"/>
    <w:rsid w:val="000A429A"/>
    <w:rsid w:val="000B7D73"/>
    <w:rsid w:val="000C2603"/>
    <w:rsid w:val="000F116D"/>
    <w:rsid w:val="000F48E2"/>
    <w:rsid w:val="000F563C"/>
    <w:rsid w:val="00103915"/>
    <w:rsid w:val="00104466"/>
    <w:rsid w:val="0011006C"/>
    <w:rsid w:val="00114B04"/>
    <w:rsid w:val="00142FF5"/>
    <w:rsid w:val="00143791"/>
    <w:rsid w:val="00144F12"/>
    <w:rsid w:val="00150CA8"/>
    <w:rsid w:val="00155643"/>
    <w:rsid w:val="001655D4"/>
    <w:rsid w:val="0017409E"/>
    <w:rsid w:val="0019743E"/>
    <w:rsid w:val="001A6509"/>
    <w:rsid w:val="001B1697"/>
    <w:rsid w:val="001C2F4B"/>
    <w:rsid w:val="001C7B38"/>
    <w:rsid w:val="001D6268"/>
    <w:rsid w:val="001E2E3C"/>
    <w:rsid w:val="001F0D75"/>
    <w:rsid w:val="001F38B7"/>
    <w:rsid w:val="0020721C"/>
    <w:rsid w:val="00241ED4"/>
    <w:rsid w:val="0024335F"/>
    <w:rsid w:val="00244969"/>
    <w:rsid w:val="002607C5"/>
    <w:rsid w:val="00264B1F"/>
    <w:rsid w:val="00264C39"/>
    <w:rsid w:val="00267A44"/>
    <w:rsid w:val="00271250"/>
    <w:rsid w:val="002719C1"/>
    <w:rsid w:val="0027256F"/>
    <w:rsid w:val="002770FA"/>
    <w:rsid w:val="0028083E"/>
    <w:rsid w:val="00282388"/>
    <w:rsid w:val="00284F01"/>
    <w:rsid w:val="002908B2"/>
    <w:rsid w:val="0029454A"/>
    <w:rsid w:val="002A00A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156EC"/>
    <w:rsid w:val="0032125E"/>
    <w:rsid w:val="003221CF"/>
    <w:rsid w:val="003228CA"/>
    <w:rsid w:val="00322CC9"/>
    <w:rsid w:val="003243F2"/>
    <w:rsid w:val="00336AED"/>
    <w:rsid w:val="00380F32"/>
    <w:rsid w:val="00394BF0"/>
    <w:rsid w:val="003977F6"/>
    <w:rsid w:val="003A080C"/>
    <w:rsid w:val="003A6FBC"/>
    <w:rsid w:val="003B19BB"/>
    <w:rsid w:val="003B2634"/>
    <w:rsid w:val="003B29A6"/>
    <w:rsid w:val="003B4F6C"/>
    <w:rsid w:val="003B6C2F"/>
    <w:rsid w:val="003C05EE"/>
    <w:rsid w:val="003C1E99"/>
    <w:rsid w:val="003C23EC"/>
    <w:rsid w:val="003C7750"/>
    <w:rsid w:val="003C7E21"/>
    <w:rsid w:val="003D2A94"/>
    <w:rsid w:val="003D31F6"/>
    <w:rsid w:val="003D55A4"/>
    <w:rsid w:val="003E2E3D"/>
    <w:rsid w:val="003F29E0"/>
    <w:rsid w:val="004044C2"/>
    <w:rsid w:val="00421A9D"/>
    <w:rsid w:val="004238EA"/>
    <w:rsid w:val="00423996"/>
    <w:rsid w:val="004245CF"/>
    <w:rsid w:val="00437D57"/>
    <w:rsid w:val="004565E0"/>
    <w:rsid w:val="00463EC1"/>
    <w:rsid w:val="00470F85"/>
    <w:rsid w:val="004806ED"/>
    <w:rsid w:val="00492929"/>
    <w:rsid w:val="004A58A7"/>
    <w:rsid w:val="004A75BE"/>
    <w:rsid w:val="004B211B"/>
    <w:rsid w:val="004B2612"/>
    <w:rsid w:val="004B634D"/>
    <w:rsid w:val="004B674D"/>
    <w:rsid w:val="004C24CC"/>
    <w:rsid w:val="004C2B6D"/>
    <w:rsid w:val="004C65BF"/>
    <w:rsid w:val="004D2227"/>
    <w:rsid w:val="004D48D4"/>
    <w:rsid w:val="004D4989"/>
    <w:rsid w:val="004D7A04"/>
    <w:rsid w:val="004D7EA9"/>
    <w:rsid w:val="004E198D"/>
    <w:rsid w:val="004E663C"/>
    <w:rsid w:val="00512906"/>
    <w:rsid w:val="00514974"/>
    <w:rsid w:val="00522A17"/>
    <w:rsid w:val="005240E8"/>
    <w:rsid w:val="005243BA"/>
    <w:rsid w:val="0053323B"/>
    <w:rsid w:val="005338F2"/>
    <w:rsid w:val="00536508"/>
    <w:rsid w:val="00540BBC"/>
    <w:rsid w:val="00542C36"/>
    <w:rsid w:val="00544017"/>
    <w:rsid w:val="00563831"/>
    <w:rsid w:val="00572E8B"/>
    <w:rsid w:val="0057306C"/>
    <w:rsid w:val="0058202C"/>
    <w:rsid w:val="00590FC5"/>
    <w:rsid w:val="00595440"/>
    <w:rsid w:val="005B1521"/>
    <w:rsid w:val="005B7DF1"/>
    <w:rsid w:val="005C229A"/>
    <w:rsid w:val="005C69A6"/>
    <w:rsid w:val="005D22F8"/>
    <w:rsid w:val="005E1BD0"/>
    <w:rsid w:val="005E1DC0"/>
    <w:rsid w:val="005E34B3"/>
    <w:rsid w:val="005E6717"/>
    <w:rsid w:val="005E69CA"/>
    <w:rsid w:val="005F3418"/>
    <w:rsid w:val="006036AA"/>
    <w:rsid w:val="00605781"/>
    <w:rsid w:val="006071BC"/>
    <w:rsid w:val="00607AB3"/>
    <w:rsid w:val="00615D5B"/>
    <w:rsid w:val="0062441F"/>
    <w:rsid w:val="00626997"/>
    <w:rsid w:val="00640DEF"/>
    <w:rsid w:val="00640E54"/>
    <w:rsid w:val="00646DC4"/>
    <w:rsid w:val="00647546"/>
    <w:rsid w:val="00647CA4"/>
    <w:rsid w:val="00654AD5"/>
    <w:rsid w:val="00656B8B"/>
    <w:rsid w:val="0066491D"/>
    <w:rsid w:val="00664FF9"/>
    <w:rsid w:val="006657E0"/>
    <w:rsid w:val="0066670D"/>
    <w:rsid w:val="006673D4"/>
    <w:rsid w:val="006755CE"/>
    <w:rsid w:val="00683865"/>
    <w:rsid w:val="00691A63"/>
    <w:rsid w:val="006A1282"/>
    <w:rsid w:val="006A6971"/>
    <w:rsid w:val="006B1D1D"/>
    <w:rsid w:val="006B4625"/>
    <w:rsid w:val="006B7EC2"/>
    <w:rsid w:val="006D0DBA"/>
    <w:rsid w:val="006D1594"/>
    <w:rsid w:val="006D1CB9"/>
    <w:rsid w:val="006D215A"/>
    <w:rsid w:val="006D3C91"/>
    <w:rsid w:val="006D471F"/>
    <w:rsid w:val="006D662D"/>
    <w:rsid w:val="006E4369"/>
    <w:rsid w:val="006E5463"/>
    <w:rsid w:val="00705B19"/>
    <w:rsid w:val="007076D4"/>
    <w:rsid w:val="007301FE"/>
    <w:rsid w:val="00732D56"/>
    <w:rsid w:val="00737049"/>
    <w:rsid w:val="00744303"/>
    <w:rsid w:val="007468E0"/>
    <w:rsid w:val="007512D9"/>
    <w:rsid w:val="00751BF5"/>
    <w:rsid w:val="007526AA"/>
    <w:rsid w:val="00767165"/>
    <w:rsid w:val="007831E8"/>
    <w:rsid w:val="00783443"/>
    <w:rsid w:val="00796A7D"/>
    <w:rsid w:val="007A5AE7"/>
    <w:rsid w:val="007B3F65"/>
    <w:rsid w:val="007B670B"/>
    <w:rsid w:val="007B6F1B"/>
    <w:rsid w:val="007B7984"/>
    <w:rsid w:val="007C0FE5"/>
    <w:rsid w:val="007C57BD"/>
    <w:rsid w:val="007D7452"/>
    <w:rsid w:val="007F2AEF"/>
    <w:rsid w:val="007F3D83"/>
    <w:rsid w:val="007F467F"/>
    <w:rsid w:val="007F5646"/>
    <w:rsid w:val="00800DD4"/>
    <w:rsid w:val="00802F8F"/>
    <w:rsid w:val="0081096A"/>
    <w:rsid w:val="00822491"/>
    <w:rsid w:val="008242F9"/>
    <w:rsid w:val="00827EB2"/>
    <w:rsid w:val="00830FC0"/>
    <w:rsid w:val="0083794D"/>
    <w:rsid w:val="00852E01"/>
    <w:rsid w:val="00854EE6"/>
    <w:rsid w:val="0086397E"/>
    <w:rsid w:val="008761A4"/>
    <w:rsid w:val="00882870"/>
    <w:rsid w:val="00882CE2"/>
    <w:rsid w:val="008878B2"/>
    <w:rsid w:val="00893842"/>
    <w:rsid w:val="00896816"/>
    <w:rsid w:val="008A0449"/>
    <w:rsid w:val="008A17F0"/>
    <w:rsid w:val="008B1E90"/>
    <w:rsid w:val="008B38CA"/>
    <w:rsid w:val="008B5CB8"/>
    <w:rsid w:val="008C6AE0"/>
    <w:rsid w:val="008C7288"/>
    <w:rsid w:val="008E093E"/>
    <w:rsid w:val="008E7DAA"/>
    <w:rsid w:val="008F51F0"/>
    <w:rsid w:val="008F534B"/>
    <w:rsid w:val="00901F58"/>
    <w:rsid w:val="00905A21"/>
    <w:rsid w:val="00905CF6"/>
    <w:rsid w:val="009113FC"/>
    <w:rsid w:val="0091426D"/>
    <w:rsid w:val="00916B40"/>
    <w:rsid w:val="00932934"/>
    <w:rsid w:val="00934987"/>
    <w:rsid w:val="00942D64"/>
    <w:rsid w:val="00945984"/>
    <w:rsid w:val="00946058"/>
    <w:rsid w:val="009620EF"/>
    <w:rsid w:val="0096742E"/>
    <w:rsid w:val="00967BAE"/>
    <w:rsid w:val="00971605"/>
    <w:rsid w:val="00980A1B"/>
    <w:rsid w:val="009818C0"/>
    <w:rsid w:val="00981A26"/>
    <w:rsid w:val="009918F1"/>
    <w:rsid w:val="00993FBE"/>
    <w:rsid w:val="009A2B52"/>
    <w:rsid w:val="009B34CA"/>
    <w:rsid w:val="009D29EF"/>
    <w:rsid w:val="009D5894"/>
    <w:rsid w:val="009E1255"/>
    <w:rsid w:val="009E35E3"/>
    <w:rsid w:val="009E732F"/>
    <w:rsid w:val="009F3AD2"/>
    <w:rsid w:val="009F3E7D"/>
    <w:rsid w:val="00A10AE9"/>
    <w:rsid w:val="00A10F02"/>
    <w:rsid w:val="00A22293"/>
    <w:rsid w:val="00A232DB"/>
    <w:rsid w:val="00A236EB"/>
    <w:rsid w:val="00A37D41"/>
    <w:rsid w:val="00A41718"/>
    <w:rsid w:val="00A621BF"/>
    <w:rsid w:val="00A62A7E"/>
    <w:rsid w:val="00A63B1D"/>
    <w:rsid w:val="00A72669"/>
    <w:rsid w:val="00A82754"/>
    <w:rsid w:val="00A864CC"/>
    <w:rsid w:val="00A868E1"/>
    <w:rsid w:val="00A93B76"/>
    <w:rsid w:val="00A96351"/>
    <w:rsid w:val="00AA2533"/>
    <w:rsid w:val="00AA4F59"/>
    <w:rsid w:val="00AA740A"/>
    <w:rsid w:val="00AB451F"/>
    <w:rsid w:val="00AB554D"/>
    <w:rsid w:val="00AC7B7E"/>
    <w:rsid w:val="00AF01C8"/>
    <w:rsid w:val="00AF114E"/>
    <w:rsid w:val="00B12799"/>
    <w:rsid w:val="00B136D5"/>
    <w:rsid w:val="00B14779"/>
    <w:rsid w:val="00B405FD"/>
    <w:rsid w:val="00B429D7"/>
    <w:rsid w:val="00B511F7"/>
    <w:rsid w:val="00B618A2"/>
    <w:rsid w:val="00B62D3B"/>
    <w:rsid w:val="00B672F7"/>
    <w:rsid w:val="00B70E26"/>
    <w:rsid w:val="00B71706"/>
    <w:rsid w:val="00B754EB"/>
    <w:rsid w:val="00B76B9A"/>
    <w:rsid w:val="00B9000D"/>
    <w:rsid w:val="00B96144"/>
    <w:rsid w:val="00B96539"/>
    <w:rsid w:val="00BA0BEA"/>
    <w:rsid w:val="00BA4460"/>
    <w:rsid w:val="00BB19C5"/>
    <w:rsid w:val="00BC6F8F"/>
    <w:rsid w:val="00BD1AC5"/>
    <w:rsid w:val="00BE2EF1"/>
    <w:rsid w:val="00BF0834"/>
    <w:rsid w:val="00BF277D"/>
    <w:rsid w:val="00C03122"/>
    <w:rsid w:val="00C04E15"/>
    <w:rsid w:val="00C06370"/>
    <w:rsid w:val="00C15088"/>
    <w:rsid w:val="00C17CC7"/>
    <w:rsid w:val="00C202A5"/>
    <w:rsid w:val="00C417E5"/>
    <w:rsid w:val="00C661B7"/>
    <w:rsid w:val="00C733F7"/>
    <w:rsid w:val="00C81A2F"/>
    <w:rsid w:val="00C86B54"/>
    <w:rsid w:val="00C90FEC"/>
    <w:rsid w:val="00C95546"/>
    <w:rsid w:val="00CA117C"/>
    <w:rsid w:val="00CB2EA3"/>
    <w:rsid w:val="00CB44FC"/>
    <w:rsid w:val="00CB60F3"/>
    <w:rsid w:val="00CC1D48"/>
    <w:rsid w:val="00CC49AD"/>
    <w:rsid w:val="00CD665F"/>
    <w:rsid w:val="00CD6FD7"/>
    <w:rsid w:val="00CF448C"/>
    <w:rsid w:val="00CF52BF"/>
    <w:rsid w:val="00CF7052"/>
    <w:rsid w:val="00D042F2"/>
    <w:rsid w:val="00D1160E"/>
    <w:rsid w:val="00D122F9"/>
    <w:rsid w:val="00D12ECF"/>
    <w:rsid w:val="00D21286"/>
    <w:rsid w:val="00D22C3D"/>
    <w:rsid w:val="00D24215"/>
    <w:rsid w:val="00D242FF"/>
    <w:rsid w:val="00D25C16"/>
    <w:rsid w:val="00D43CF6"/>
    <w:rsid w:val="00D508EF"/>
    <w:rsid w:val="00D52565"/>
    <w:rsid w:val="00D53258"/>
    <w:rsid w:val="00D537E1"/>
    <w:rsid w:val="00D559F8"/>
    <w:rsid w:val="00D74F7B"/>
    <w:rsid w:val="00D77898"/>
    <w:rsid w:val="00D81105"/>
    <w:rsid w:val="00D81523"/>
    <w:rsid w:val="00D81834"/>
    <w:rsid w:val="00D86DED"/>
    <w:rsid w:val="00D952A3"/>
    <w:rsid w:val="00D97B6D"/>
    <w:rsid w:val="00DA2506"/>
    <w:rsid w:val="00DA2A87"/>
    <w:rsid w:val="00DA3F5A"/>
    <w:rsid w:val="00DA6D41"/>
    <w:rsid w:val="00DB3DCC"/>
    <w:rsid w:val="00DD0011"/>
    <w:rsid w:val="00DD3318"/>
    <w:rsid w:val="00DE4A81"/>
    <w:rsid w:val="00DF2985"/>
    <w:rsid w:val="00DF428F"/>
    <w:rsid w:val="00DF62E8"/>
    <w:rsid w:val="00E22155"/>
    <w:rsid w:val="00E25C1C"/>
    <w:rsid w:val="00E33399"/>
    <w:rsid w:val="00E378A0"/>
    <w:rsid w:val="00E42441"/>
    <w:rsid w:val="00E5410D"/>
    <w:rsid w:val="00E56E20"/>
    <w:rsid w:val="00E56E99"/>
    <w:rsid w:val="00E60B04"/>
    <w:rsid w:val="00E832BE"/>
    <w:rsid w:val="00EA0600"/>
    <w:rsid w:val="00EA547E"/>
    <w:rsid w:val="00EA7E4A"/>
    <w:rsid w:val="00EB228A"/>
    <w:rsid w:val="00EB4372"/>
    <w:rsid w:val="00EC0E28"/>
    <w:rsid w:val="00EC5485"/>
    <w:rsid w:val="00EC58BC"/>
    <w:rsid w:val="00EE42D1"/>
    <w:rsid w:val="00EE44F0"/>
    <w:rsid w:val="00EF05A9"/>
    <w:rsid w:val="00F106EB"/>
    <w:rsid w:val="00F10741"/>
    <w:rsid w:val="00F17384"/>
    <w:rsid w:val="00F216AD"/>
    <w:rsid w:val="00F21C6D"/>
    <w:rsid w:val="00F27082"/>
    <w:rsid w:val="00F30A0F"/>
    <w:rsid w:val="00F319DE"/>
    <w:rsid w:val="00F34996"/>
    <w:rsid w:val="00F366B8"/>
    <w:rsid w:val="00F500A7"/>
    <w:rsid w:val="00F50451"/>
    <w:rsid w:val="00F532BE"/>
    <w:rsid w:val="00F566B0"/>
    <w:rsid w:val="00F64D3D"/>
    <w:rsid w:val="00F657C3"/>
    <w:rsid w:val="00F70B2E"/>
    <w:rsid w:val="00F77B78"/>
    <w:rsid w:val="00F84E1C"/>
    <w:rsid w:val="00F870C5"/>
    <w:rsid w:val="00F92567"/>
    <w:rsid w:val="00F931EE"/>
    <w:rsid w:val="00F941F4"/>
    <w:rsid w:val="00F958FE"/>
    <w:rsid w:val="00FA1816"/>
    <w:rsid w:val="00FA3FDE"/>
    <w:rsid w:val="00FB24EF"/>
    <w:rsid w:val="00FB7F62"/>
    <w:rsid w:val="00FC1813"/>
    <w:rsid w:val="00FC4C96"/>
    <w:rsid w:val="00FD49AC"/>
    <w:rsid w:val="00FD6321"/>
    <w:rsid w:val="00FE4A8B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3EC1755C"/>
  <w14:defaultImageDpi w14:val="0"/>
  <w15:docId w15:val="{5676A55F-9A0D-4DD4-AA61-D1133E257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8EA"/>
    <w:rPr>
      <w:rFonts w:ascii="Times New Roman" w:hAnsi="Times New Roman" w:cs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EF05A9"/>
    <w:pPr>
      <w:widowControl w:val="0"/>
      <w:autoSpaceDE w:val="0"/>
      <w:autoSpaceDN w:val="0"/>
      <w:ind w:left="401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238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4238EA"/>
    <w:rPr>
      <w:rFonts w:ascii="Times New Roman" w:hAnsi="Times New Roman" w:cs="Times New Roman"/>
      <w:sz w:val="24"/>
      <w:szCs w:val="24"/>
      <w:lang w:val="x-none" w:eastAsia="pt-BR"/>
    </w:rPr>
  </w:style>
  <w:style w:type="paragraph" w:customStyle="1" w:styleId="PADRO">
    <w:name w:val="PADRÃO"/>
    <w:rsid w:val="004238EA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hAnsi="Ecofont_Spranq_eco_Sans" w:cs="Lohit Hindi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4238EA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4238E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4238EA"/>
    <w:rPr>
      <w:rFonts w:ascii="Times New Roman" w:hAnsi="Times New Roman" w:cs="Times New Roman"/>
      <w:sz w:val="24"/>
      <w:szCs w:val="24"/>
      <w:lang w:val="x-none" w:eastAsia="pt-BR"/>
    </w:rPr>
  </w:style>
  <w:style w:type="table" w:customStyle="1" w:styleId="TableNormal">
    <w:name w:val="Table Normal"/>
    <w:uiPriority w:val="2"/>
    <w:semiHidden/>
    <w:unhideWhenUsed/>
    <w:qFormat/>
    <w:rsid w:val="004238EA"/>
    <w:pPr>
      <w:widowControl w:val="0"/>
      <w:autoSpaceDE w:val="0"/>
      <w:autoSpaceDN w:val="0"/>
    </w:pPr>
    <w:rPr>
      <w:rFonts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238EA"/>
    <w:pPr>
      <w:widowControl w:val="0"/>
      <w:autoSpaceDE w:val="0"/>
      <w:autoSpaceDN w:val="0"/>
      <w:spacing w:before="10"/>
      <w:ind w:left="100"/>
    </w:pPr>
    <w:rPr>
      <w:sz w:val="22"/>
      <w:szCs w:val="22"/>
      <w:lang w:val="pt-PT" w:eastAsia="en-US"/>
    </w:rPr>
  </w:style>
  <w:style w:type="character" w:styleId="Hyperlink">
    <w:name w:val="Hyperlink"/>
    <w:uiPriority w:val="99"/>
    <w:unhideWhenUsed/>
    <w:rsid w:val="00155643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unhideWhenUsed/>
    <w:rsid w:val="00512906"/>
    <w:pPr>
      <w:spacing w:before="100" w:beforeAutospacing="1" w:after="100" w:afterAutospacing="1"/>
    </w:pPr>
  </w:style>
  <w:style w:type="paragraph" w:styleId="SemEspaamento">
    <w:name w:val="No Spacing"/>
    <w:link w:val="SemEspaamentoChar"/>
    <w:uiPriority w:val="1"/>
    <w:qFormat/>
    <w:rsid w:val="00802F8F"/>
    <w:rPr>
      <w:rFonts w:cs="Times New Roman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267A44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DB3DC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EF05A9"/>
    <w:rPr>
      <w:rFonts w:ascii="Times New Roman" w:hAnsi="Times New Roman" w:cs="Times New Roman"/>
      <w:b/>
      <w:bCs/>
      <w:sz w:val="24"/>
      <w:szCs w:val="24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EF05A9"/>
    <w:pPr>
      <w:widowControl w:val="0"/>
      <w:autoSpaceDE w:val="0"/>
      <w:autoSpaceDN w:val="0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F05A9"/>
    <w:rPr>
      <w:rFonts w:ascii="Times New Roman" w:hAnsi="Times New Roman" w:cs="Times New Roman"/>
      <w:sz w:val="24"/>
      <w:szCs w:val="24"/>
      <w:lang w:val="pt-PT" w:eastAsia="en-US"/>
    </w:rPr>
  </w:style>
  <w:style w:type="paragraph" w:customStyle="1" w:styleId="Default">
    <w:name w:val="Default"/>
    <w:qFormat/>
    <w:rsid w:val="004C24CC"/>
    <w:rPr>
      <w:rFonts w:ascii="Arial" w:hAnsi="Arial" w:cs="Arial"/>
      <w:color w:val="000000"/>
      <w:sz w:val="24"/>
      <w:szCs w:val="24"/>
    </w:rPr>
  </w:style>
  <w:style w:type="character" w:customStyle="1" w:styleId="SemEspaamentoChar">
    <w:name w:val="Sem Espaçamento Char"/>
    <w:link w:val="SemEspaamento"/>
    <w:uiPriority w:val="1"/>
    <w:locked/>
    <w:rsid w:val="003D55A4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81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us%20Documentos\Desktop\processo%20licitatorio\EDITAL%20LIVROS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2FF57-00FF-46D9-9D1F-6732CE8EA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 LIVROS</Template>
  <TotalTime>2</TotalTime>
  <Pages>2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Links>
    <vt:vector size="42" baseType="variant">
      <vt:variant>
        <vt:i4>655399</vt:i4>
      </vt:variant>
      <vt:variant>
        <vt:i4>15</vt:i4>
      </vt:variant>
      <vt:variant>
        <vt:i4>0</vt:i4>
      </vt:variant>
      <vt:variant>
        <vt:i4>5</vt:i4>
      </vt:variant>
      <vt:variant>
        <vt:lpwstr>mailto:dispensa@albertina.mg.gov.br</vt:lpwstr>
      </vt:variant>
      <vt:variant>
        <vt:lpwstr/>
      </vt:variant>
      <vt:variant>
        <vt:i4>5111881</vt:i4>
      </vt:variant>
      <vt:variant>
        <vt:i4>12</vt:i4>
      </vt:variant>
      <vt:variant>
        <vt:i4>0</vt:i4>
      </vt:variant>
      <vt:variant>
        <vt:i4>5</vt:i4>
      </vt:variant>
      <vt:variant>
        <vt:lpwstr>https://www.albertina.mg.gov.br/</vt:lpwstr>
      </vt:variant>
      <vt:variant>
        <vt:lpwstr/>
      </vt:variant>
      <vt:variant>
        <vt:i4>2293828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art7xxxiii</vt:lpwstr>
      </vt:variant>
      <vt:variant>
        <vt:i4>2293828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art7xxxiii</vt:lpwstr>
      </vt:variant>
      <vt:variant>
        <vt:i4>2686985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2293828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art7xxxiii</vt:lpwstr>
      </vt:variant>
      <vt:variant>
        <vt:i4>2228345</vt:i4>
      </vt:variant>
      <vt:variant>
        <vt:i4>0</vt:i4>
      </vt:variant>
      <vt:variant>
        <vt:i4>0</vt:i4>
      </vt:variant>
      <vt:variant>
        <vt:i4>5</vt:i4>
      </vt:variant>
      <vt:variant>
        <vt:lpwstr>http://www.albertina.mg.gov.br/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3</cp:revision>
  <cp:lastPrinted>2024-03-25T16:01:00Z</cp:lastPrinted>
  <dcterms:created xsi:type="dcterms:W3CDTF">2024-03-25T16:07:00Z</dcterms:created>
  <dcterms:modified xsi:type="dcterms:W3CDTF">2024-03-25T16:08:00Z</dcterms:modified>
</cp:coreProperties>
</file>