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D8B9E" w14:textId="77777777" w:rsidR="00CF52BF" w:rsidRPr="00010BC0" w:rsidRDefault="00D12ECF" w:rsidP="004E663C">
      <w:pPr>
        <w:shd w:val="clear" w:color="auto" w:fill="D9D9D9"/>
        <w:jc w:val="center"/>
        <w:rPr>
          <w:b/>
          <w:bCs/>
        </w:rPr>
      </w:pPr>
      <w:r w:rsidRPr="00010BC0">
        <w:rPr>
          <w:b/>
          <w:bCs/>
        </w:rPr>
        <w:t>ANEXO II</w:t>
      </w:r>
    </w:p>
    <w:p w14:paraId="5641F6F3" w14:textId="77777777" w:rsidR="00D12ECF" w:rsidRPr="00010BC0" w:rsidRDefault="00D12ECF" w:rsidP="0004214E">
      <w:pPr>
        <w:jc w:val="center"/>
        <w:rPr>
          <w:b/>
          <w:bCs/>
        </w:rPr>
      </w:pPr>
    </w:p>
    <w:p w14:paraId="3BABBE37" w14:textId="77777777" w:rsidR="00D12ECF" w:rsidRPr="00010BC0" w:rsidRDefault="00D12ECF" w:rsidP="0004214E">
      <w:pPr>
        <w:jc w:val="center"/>
        <w:rPr>
          <w:b/>
          <w:bCs/>
        </w:rPr>
      </w:pPr>
      <w:r w:rsidRPr="00010BC0">
        <w:rPr>
          <w:b/>
          <w:bCs/>
        </w:rPr>
        <w:t>MODELO DE PROPOSTA COMERCIAL</w:t>
      </w:r>
    </w:p>
    <w:p w14:paraId="46AD1A13" w14:textId="77777777" w:rsidR="00D12ECF" w:rsidRPr="00010BC0" w:rsidRDefault="00D12ECF" w:rsidP="0004214E">
      <w:pPr>
        <w:jc w:val="center"/>
        <w:rPr>
          <w:b/>
          <w:bCs/>
        </w:rPr>
      </w:pPr>
    </w:p>
    <w:p w14:paraId="79CE196D" w14:textId="77777777" w:rsidR="00D12ECF" w:rsidRPr="00010BC0" w:rsidRDefault="00D12ECF" w:rsidP="0004214E">
      <w:pPr>
        <w:jc w:val="center"/>
        <w:rPr>
          <w:b/>
          <w:bCs/>
        </w:rPr>
      </w:pPr>
      <w:r w:rsidRPr="00010BC0">
        <w:rPr>
          <w:b/>
          <w:bCs/>
        </w:rPr>
        <w:t xml:space="preserve">DISPENSA Nº </w:t>
      </w:r>
      <w:r w:rsidR="008E0E6D" w:rsidRPr="00010BC0">
        <w:rPr>
          <w:b/>
          <w:bCs/>
        </w:rPr>
        <w:t>008/2024</w:t>
      </w:r>
    </w:p>
    <w:p w14:paraId="72B25239" w14:textId="77777777" w:rsidR="00D12ECF" w:rsidRPr="00010BC0" w:rsidRDefault="00D12ECF" w:rsidP="0004214E">
      <w:pPr>
        <w:ind w:right="-15"/>
        <w:jc w:val="center"/>
        <w:rPr>
          <w:b/>
          <w:bCs/>
        </w:rPr>
      </w:pPr>
      <w:r w:rsidRPr="00010BC0">
        <w:rPr>
          <w:b/>
          <w:bCs/>
        </w:rPr>
        <w:t xml:space="preserve">PROCESSO Nº </w:t>
      </w:r>
      <w:r w:rsidR="008E0E6D" w:rsidRPr="00010BC0">
        <w:rPr>
          <w:b/>
          <w:bCs/>
        </w:rPr>
        <w:t>014/2024</w:t>
      </w:r>
    </w:p>
    <w:p w14:paraId="3E0936A4" w14:textId="77777777" w:rsidR="00D77898" w:rsidRPr="00010BC0" w:rsidRDefault="00D77898" w:rsidP="0004214E">
      <w:pPr>
        <w:ind w:right="-15"/>
        <w:jc w:val="center"/>
        <w:rPr>
          <w:b/>
          <w:bCs/>
        </w:rPr>
      </w:pPr>
    </w:p>
    <w:p w14:paraId="0281F4A5" w14:textId="77777777" w:rsidR="00802F8F" w:rsidRPr="00010BC0" w:rsidRDefault="00802F8F" w:rsidP="0004214E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010BC0">
        <w:rPr>
          <w:rFonts w:ascii="Times New Roman" w:hAnsi="Times New Roman"/>
          <w:b/>
          <w:sz w:val="24"/>
          <w:szCs w:val="24"/>
        </w:rPr>
        <w:t xml:space="preserve">CONTRATAÇÃO DIRETA </w:t>
      </w:r>
      <w:r w:rsidR="0027256F" w:rsidRPr="00010BC0">
        <w:rPr>
          <w:rFonts w:ascii="Times New Roman" w:hAnsi="Times New Roman"/>
          <w:b/>
          <w:sz w:val="24"/>
          <w:szCs w:val="24"/>
        </w:rPr>
        <w:t>-</w:t>
      </w:r>
      <w:r w:rsidRPr="00010BC0">
        <w:rPr>
          <w:rFonts w:ascii="Times New Roman" w:hAnsi="Times New Roman"/>
          <w:b/>
          <w:sz w:val="24"/>
          <w:szCs w:val="24"/>
        </w:rPr>
        <w:t xml:space="preserve"> art. 75, inciso II da Lei nº 14.133/2021</w:t>
      </w:r>
    </w:p>
    <w:p w14:paraId="4E9300DC" w14:textId="77777777" w:rsidR="00802F8F" w:rsidRPr="00010BC0" w:rsidRDefault="00802F8F" w:rsidP="0004214E">
      <w:pPr>
        <w:jc w:val="both"/>
        <w:rPr>
          <w:b/>
          <w:bCs/>
        </w:rPr>
      </w:pPr>
    </w:p>
    <w:p w14:paraId="7894C420" w14:textId="77777777" w:rsidR="00802F8F" w:rsidRPr="00010BC0" w:rsidRDefault="00802F8F" w:rsidP="0004214E">
      <w:pPr>
        <w:jc w:val="both"/>
        <w:rPr>
          <w:b/>
          <w:bCs/>
        </w:rPr>
      </w:pPr>
      <w:r w:rsidRPr="00010BC0">
        <w:rPr>
          <w:b/>
          <w:bCs/>
        </w:rPr>
        <w:t>AO DEPARTAMENTO DE LICITAÇÕES</w:t>
      </w:r>
      <w:r w:rsidR="009426A9" w:rsidRPr="00010BC0">
        <w:rPr>
          <w:b/>
          <w:bCs/>
        </w:rPr>
        <w:t xml:space="preserve"> </w:t>
      </w:r>
      <w:r w:rsidRPr="00010BC0">
        <w:rPr>
          <w:b/>
          <w:bCs/>
        </w:rPr>
        <w:t>PREFEITURA DO MUNICÍPIO DE ALBERTINA / MG</w:t>
      </w:r>
      <w:r w:rsidR="009426A9" w:rsidRPr="00010BC0">
        <w:rPr>
          <w:b/>
          <w:bCs/>
        </w:rPr>
        <w:t>, A COMISSÃO DE CONTRATAÇÃO.</w:t>
      </w:r>
    </w:p>
    <w:p w14:paraId="7E34E60C" w14:textId="77777777" w:rsidR="00802F8F" w:rsidRPr="00010BC0" w:rsidRDefault="00802F8F" w:rsidP="0004214E">
      <w:pPr>
        <w:jc w:val="both"/>
        <w:rPr>
          <w:lang w:val="pt-PT"/>
        </w:rPr>
      </w:pPr>
    </w:p>
    <w:p w14:paraId="4E6A6640" w14:textId="77777777" w:rsidR="00802F8F" w:rsidRPr="00010BC0" w:rsidRDefault="00802F8F" w:rsidP="0004214E">
      <w:pPr>
        <w:autoSpaceDE w:val="0"/>
        <w:autoSpaceDN w:val="0"/>
        <w:adjustRightInd w:val="0"/>
        <w:jc w:val="both"/>
        <w:rPr>
          <w:lang w:val="pt-PT" w:eastAsia="ar-SA"/>
        </w:rPr>
      </w:pPr>
      <w:r w:rsidRPr="00010BC0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010BC0">
        <w:rPr>
          <w:lang w:val="pt-PT" w:eastAsia="ar-SA"/>
        </w:rPr>
        <w:t>por seu sócio</w:t>
      </w:r>
      <w:r w:rsidR="00E42441" w:rsidRPr="00010BC0">
        <w:rPr>
          <w:lang w:val="pt-PT" w:eastAsia="ar-SA"/>
        </w:rPr>
        <w:t>.</w:t>
      </w:r>
      <w:r w:rsidRPr="00010BC0">
        <w:rPr>
          <w:lang w:val="pt-PT" w:eastAsia="ar-SA"/>
        </w:rPr>
        <w:t>gerente/administrador abaixo</w:t>
      </w:r>
      <w:r w:rsidR="00E42441" w:rsidRPr="00010BC0">
        <w:rPr>
          <w:lang w:val="pt-PT" w:eastAsia="ar-SA"/>
        </w:rPr>
        <w:t>.</w:t>
      </w:r>
      <w:r w:rsidRPr="00010BC0">
        <w:rPr>
          <w:lang w:val="pt-PT" w:eastAsia="ar-SA"/>
        </w:rPr>
        <w:t>assinado, vem, respeitosamente, à presença de Vossa Senhoria, apresentar a seguinte proposta para: ___________________________________________, do tipo menor preço por item,  Contratação Direta – Art. 75, Inciso II da Lei 14.133/2021, conforme seguinte relação:</w:t>
      </w:r>
    </w:p>
    <w:p w14:paraId="62E183E2" w14:textId="77777777" w:rsidR="00802F8F" w:rsidRPr="00010BC0" w:rsidRDefault="00802F8F" w:rsidP="0004214E">
      <w:pPr>
        <w:autoSpaceDE w:val="0"/>
        <w:autoSpaceDN w:val="0"/>
        <w:adjustRightInd w:val="0"/>
        <w:jc w:val="both"/>
        <w:rPr>
          <w:lang w:val="pt-PT" w:eastAsia="ar-SA"/>
        </w:rPr>
      </w:pPr>
    </w:p>
    <w:tbl>
      <w:tblPr>
        <w:tblStyle w:val="Tabelacomgrade"/>
        <w:tblW w:w="9408" w:type="dxa"/>
        <w:tblLook w:val="04A0" w:firstRow="1" w:lastRow="0" w:firstColumn="1" w:lastColumn="0" w:noHBand="0" w:noVBand="1"/>
      </w:tblPr>
      <w:tblGrid>
        <w:gridCol w:w="616"/>
        <w:gridCol w:w="884"/>
        <w:gridCol w:w="3061"/>
        <w:gridCol w:w="680"/>
        <w:gridCol w:w="499"/>
        <w:gridCol w:w="1356"/>
        <w:gridCol w:w="1092"/>
        <w:gridCol w:w="64"/>
        <w:gridCol w:w="1156"/>
      </w:tblGrid>
      <w:tr w:rsidR="00010BC0" w:rsidRPr="00010BC0" w14:paraId="7BFD2604" w14:textId="77777777" w:rsidTr="009426A9">
        <w:tc>
          <w:tcPr>
            <w:tcW w:w="616" w:type="dxa"/>
            <w:shd w:val="clear" w:color="auto" w:fill="BFBFBF" w:themeFill="background1" w:themeFillShade="BF"/>
          </w:tcPr>
          <w:p w14:paraId="008D5EC1" w14:textId="77777777" w:rsidR="009426A9" w:rsidRPr="00010BC0" w:rsidRDefault="009426A9" w:rsidP="00EA2EE7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010BC0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884" w:type="dxa"/>
            <w:shd w:val="clear" w:color="auto" w:fill="BFBFBF" w:themeFill="background1" w:themeFillShade="BF"/>
          </w:tcPr>
          <w:p w14:paraId="4A78C9EF" w14:textId="77777777" w:rsidR="009426A9" w:rsidRPr="00010BC0" w:rsidRDefault="009426A9" w:rsidP="00EA2EE7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010BC0">
              <w:rPr>
                <w:b/>
                <w:sz w:val="18"/>
                <w:szCs w:val="18"/>
              </w:rPr>
              <w:t xml:space="preserve">Código </w:t>
            </w:r>
          </w:p>
        </w:tc>
        <w:tc>
          <w:tcPr>
            <w:tcW w:w="3061" w:type="dxa"/>
            <w:shd w:val="clear" w:color="auto" w:fill="BFBFBF" w:themeFill="background1" w:themeFillShade="BF"/>
          </w:tcPr>
          <w:p w14:paraId="16E7BC08" w14:textId="77777777" w:rsidR="009426A9" w:rsidRPr="00010BC0" w:rsidRDefault="009426A9" w:rsidP="00EA2EE7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010BC0">
              <w:rPr>
                <w:b/>
                <w:sz w:val="18"/>
                <w:szCs w:val="18"/>
              </w:rPr>
              <w:t>Discriminação</w:t>
            </w:r>
          </w:p>
        </w:tc>
        <w:tc>
          <w:tcPr>
            <w:tcW w:w="680" w:type="dxa"/>
            <w:shd w:val="clear" w:color="auto" w:fill="BFBFBF" w:themeFill="background1" w:themeFillShade="BF"/>
          </w:tcPr>
          <w:p w14:paraId="5325348E" w14:textId="77777777" w:rsidR="009426A9" w:rsidRPr="00010BC0" w:rsidRDefault="009426A9" w:rsidP="00EA2EE7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010BC0">
              <w:rPr>
                <w:b/>
                <w:sz w:val="18"/>
                <w:szCs w:val="18"/>
              </w:rPr>
              <w:t>Unid.</w:t>
            </w:r>
          </w:p>
        </w:tc>
        <w:tc>
          <w:tcPr>
            <w:tcW w:w="499" w:type="dxa"/>
            <w:shd w:val="clear" w:color="auto" w:fill="BFBFBF" w:themeFill="background1" w:themeFillShade="BF"/>
          </w:tcPr>
          <w:p w14:paraId="555E0786" w14:textId="77777777" w:rsidR="009426A9" w:rsidRPr="00010BC0" w:rsidRDefault="009426A9" w:rsidP="00EA2EE7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010BC0">
              <w:rPr>
                <w:b/>
                <w:sz w:val="18"/>
                <w:szCs w:val="18"/>
              </w:rPr>
              <w:t>Qt.</w:t>
            </w:r>
          </w:p>
        </w:tc>
        <w:tc>
          <w:tcPr>
            <w:tcW w:w="1356" w:type="dxa"/>
            <w:shd w:val="clear" w:color="auto" w:fill="BFBFBF" w:themeFill="background1" w:themeFillShade="BF"/>
          </w:tcPr>
          <w:p w14:paraId="135374A7" w14:textId="77777777" w:rsidR="009426A9" w:rsidRPr="00010BC0" w:rsidRDefault="009426A9" w:rsidP="00EA2EE7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010BC0">
              <w:rPr>
                <w:b/>
                <w:sz w:val="18"/>
                <w:szCs w:val="18"/>
                <w:lang w:val="pt-PT"/>
              </w:rPr>
              <w:t>Marca/Modelo</w:t>
            </w:r>
          </w:p>
        </w:tc>
        <w:tc>
          <w:tcPr>
            <w:tcW w:w="1156" w:type="dxa"/>
            <w:gridSpan w:val="2"/>
            <w:shd w:val="clear" w:color="auto" w:fill="BFBFBF" w:themeFill="background1" w:themeFillShade="BF"/>
          </w:tcPr>
          <w:p w14:paraId="03AEDD66" w14:textId="77777777" w:rsidR="009426A9" w:rsidRPr="00010BC0" w:rsidRDefault="009426A9" w:rsidP="009426A9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010BC0">
              <w:rPr>
                <w:b/>
                <w:sz w:val="18"/>
                <w:szCs w:val="18"/>
                <w:lang w:val="pt-PT"/>
              </w:rPr>
              <w:t>Valor uni.</w:t>
            </w:r>
          </w:p>
        </w:tc>
        <w:tc>
          <w:tcPr>
            <w:tcW w:w="1156" w:type="dxa"/>
            <w:shd w:val="clear" w:color="auto" w:fill="BFBFBF" w:themeFill="background1" w:themeFillShade="BF"/>
          </w:tcPr>
          <w:p w14:paraId="66704468" w14:textId="77777777" w:rsidR="009426A9" w:rsidRPr="00010BC0" w:rsidRDefault="009426A9" w:rsidP="009426A9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010BC0">
              <w:rPr>
                <w:b/>
                <w:sz w:val="18"/>
                <w:szCs w:val="18"/>
                <w:lang w:val="pt-PT"/>
              </w:rPr>
              <w:t>Valor total</w:t>
            </w:r>
          </w:p>
        </w:tc>
      </w:tr>
      <w:tr w:rsidR="00010BC0" w:rsidRPr="00010BC0" w14:paraId="41D21A9B" w14:textId="77777777" w:rsidTr="009426A9">
        <w:tc>
          <w:tcPr>
            <w:tcW w:w="616" w:type="dxa"/>
          </w:tcPr>
          <w:p w14:paraId="39A8584C" w14:textId="77777777" w:rsidR="009426A9" w:rsidRPr="00010BC0" w:rsidRDefault="009426A9" w:rsidP="00EA2EE7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010BC0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884" w:type="dxa"/>
          </w:tcPr>
          <w:p w14:paraId="0A50245E" w14:textId="77777777" w:rsidR="009426A9" w:rsidRPr="00010BC0" w:rsidRDefault="009426A9" w:rsidP="00EA2EE7">
            <w:pPr>
              <w:keepNext/>
              <w:jc w:val="both"/>
              <w:outlineLvl w:val="1"/>
              <w:rPr>
                <w:b/>
                <w:sz w:val="18"/>
                <w:szCs w:val="18"/>
              </w:rPr>
            </w:pPr>
            <w:proofErr w:type="spellStart"/>
            <w:r w:rsidRPr="00010BC0">
              <w:rPr>
                <w:b/>
                <w:sz w:val="18"/>
                <w:szCs w:val="18"/>
              </w:rPr>
              <w:t>xxxxxx</w:t>
            </w:r>
            <w:proofErr w:type="spellEnd"/>
          </w:p>
        </w:tc>
        <w:tc>
          <w:tcPr>
            <w:tcW w:w="3061" w:type="dxa"/>
          </w:tcPr>
          <w:p w14:paraId="3F8FEBF0" w14:textId="77777777" w:rsidR="009426A9" w:rsidRPr="00010BC0" w:rsidRDefault="009426A9" w:rsidP="00EA2EE7">
            <w:pPr>
              <w:keepNext/>
              <w:jc w:val="both"/>
              <w:outlineLvl w:val="1"/>
              <w:rPr>
                <w:b/>
                <w:sz w:val="18"/>
                <w:szCs w:val="18"/>
              </w:rPr>
            </w:pPr>
            <w:proofErr w:type="spellStart"/>
            <w:r w:rsidRPr="00010BC0">
              <w:rPr>
                <w:b/>
                <w:sz w:val="18"/>
                <w:szCs w:val="18"/>
              </w:rPr>
              <w:t>xxxxxxxxxxxxxxxxxxx</w:t>
            </w:r>
            <w:proofErr w:type="spellEnd"/>
          </w:p>
          <w:p w14:paraId="0F5B1C19" w14:textId="77777777" w:rsidR="009426A9" w:rsidRPr="00010BC0" w:rsidRDefault="009426A9" w:rsidP="00EA2EE7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680" w:type="dxa"/>
          </w:tcPr>
          <w:p w14:paraId="3551B09E" w14:textId="77777777" w:rsidR="009426A9" w:rsidRPr="00010BC0" w:rsidRDefault="009426A9" w:rsidP="00EA2EE7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010BC0">
              <w:rPr>
                <w:bCs/>
                <w:sz w:val="18"/>
                <w:szCs w:val="18"/>
              </w:rPr>
              <w:t>Unid.</w:t>
            </w:r>
          </w:p>
          <w:p w14:paraId="19F16675" w14:textId="77777777" w:rsidR="009426A9" w:rsidRPr="00010BC0" w:rsidRDefault="009426A9" w:rsidP="00EA2EE7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499" w:type="dxa"/>
          </w:tcPr>
          <w:p w14:paraId="5CF44DCD" w14:textId="77777777" w:rsidR="009426A9" w:rsidRPr="00010BC0" w:rsidRDefault="009426A9" w:rsidP="00EA2EE7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010BC0">
              <w:rPr>
                <w:bCs/>
                <w:sz w:val="18"/>
                <w:szCs w:val="18"/>
              </w:rPr>
              <w:t>01</w:t>
            </w:r>
          </w:p>
          <w:p w14:paraId="23598D43" w14:textId="77777777" w:rsidR="009426A9" w:rsidRPr="00010BC0" w:rsidRDefault="009426A9" w:rsidP="00EA2EE7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1356" w:type="dxa"/>
          </w:tcPr>
          <w:p w14:paraId="3D8D0A5F" w14:textId="77777777" w:rsidR="009426A9" w:rsidRPr="00010BC0" w:rsidRDefault="009426A9" w:rsidP="00EA2EE7">
            <w:pPr>
              <w:tabs>
                <w:tab w:val="left" w:pos="384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56" w:type="dxa"/>
            <w:gridSpan w:val="2"/>
          </w:tcPr>
          <w:p w14:paraId="66D3BFD7" w14:textId="77777777" w:rsidR="009426A9" w:rsidRPr="00010BC0" w:rsidRDefault="009426A9" w:rsidP="00EA2EE7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010BC0">
              <w:rPr>
                <w:b/>
                <w:sz w:val="18"/>
                <w:szCs w:val="18"/>
              </w:rPr>
              <w:t>R$ ____,00</w:t>
            </w:r>
          </w:p>
        </w:tc>
        <w:tc>
          <w:tcPr>
            <w:tcW w:w="1156" w:type="dxa"/>
          </w:tcPr>
          <w:p w14:paraId="6473996F" w14:textId="77777777" w:rsidR="009426A9" w:rsidRPr="00010BC0" w:rsidRDefault="009426A9" w:rsidP="00EA2EE7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010BC0">
              <w:rPr>
                <w:b/>
                <w:sz w:val="18"/>
                <w:szCs w:val="18"/>
              </w:rPr>
              <w:t>R$ ____,00</w:t>
            </w:r>
          </w:p>
        </w:tc>
      </w:tr>
      <w:tr w:rsidR="00010BC0" w:rsidRPr="00010BC0" w14:paraId="79DDDAF7" w14:textId="77777777" w:rsidTr="009426A9">
        <w:tc>
          <w:tcPr>
            <w:tcW w:w="8188" w:type="dxa"/>
            <w:gridSpan w:val="7"/>
          </w:tcPr>
          <w:p w14:paraId="345379A3" w14:textId="77777777" w:rsidR="009426A9" w:rsidRPr="00010BC0" w:rsidRDefault="009426A9" w:rsidP="00EA2EE7">
            <w:pPr>
              <w:tabs>
                <w:tab w:val="left" w:pos="384"/>
              </w:tabs>
              <w:jc w:val="right"/>
              <w:rPr>
                <w:b/>
                <w:sz w:val="18"/>
                <w:szCs w:val="18"/>
              </w:rPr>
            </w:pPr>
            <w:r w:rsidRPr="00010BC0">
              <w:rPr>
                <w:b/>
                <w:sz w:val="18"/>
                <w:szCs w:val="18"/>
              </w:rPr>
              <w:t xml:space="preserve">VALOR TOTAL:  </w:t>
            </w:r>
          </w:p>
        </w:tc>
        <w:tc>
          <w:tcPr>
            <w:tcW w:w="1220" w:type="dxa"/>
            <w:gridSpan w:val="2"/>
          </w:tcPr>
          <w:p w14:paraId="016E2714" w14:textId="77777777" w:rsidR="009426A9" w:rsidRPr="00010BC0" w:rsidRDefault="009426A9" w:rsidP="009426A9">
            <w:pPr>
              <w:tabs>
                <w:tab w:val="left" w:pos="384"/>
              </w:tabs>
              <w:jc w:val="right"/>
              <w:rPr>
                <w:bCs/>
                <w:sz w:val="18"/>
                <w:szCs w:val="18"/>
              </w:rPr>
            </w:pPr>
            <w:r w:rsidRPr="00010BC0">
              <w:rPr>
                <w:b/>
                <w:sz w:val="18"/>
                <w:szCs w:val="18"/>
              </w:rPr>
              <w:t>R$ ____,00</w:t>
            </w:r>
          </w:p>
        </w:tc>
      </w:tr>
    </w:tbl>
    <w:p w14:paraId="4F26387B" w14:textId="77777777" w:rsidR="00802F8F" w:rsidRPr="00010BC0" w:rsidRDefault="00802F8F" w:rsidP="0004214E">
      <w:pPr>
        <w:autoSpaceDE w:val="0"/>
        <w:autoSpaceDN w:val="0"/>
        <w:adjustRightInd w:val="0"/>
        <w:jc w:val="both"/>
        <w:rPr>
          <w:lang w:val="pt-PT" w:eastAsia="ar-SA"/>
        </w:rPr>
      </w:pPr>
    </w:p>
    <w:p w14:paraId="0851AAB7" w14:textId="77777777" w:rsidR="00A236EB" w:rsidRPr="00010BC0" w:rsidRDefault="00802F8F" w:rsidP="0004214E">
      <w:pPr>
        <w:jc w:val="both"/>
      </w:pPr>
      <w:bookmarkStart w:id="0" w:name="7"/>
      <w:bookmarkEnd w:id="0"/>
      <w:r w:rsidRPr="00010BC0">
        <w:t xml:space="preserve">Prazo de entrega: </w:t>
      </w:r>
      <w:r w:rsidR="00EA2EE7" w:rsidRPr="00010BC0">
        <w:t>5 (cinco)</w:t>
      </w:r>
      <w:r w:rsidRPr="00010BC0">
        <w:t xml:space="preserve"> dias.</w:t>
      </w:r>
    </w:p>
    <w:p w14:paraId="400EF4C3" w14:textId="77777777" w:rsidR="00802F8F" w:rsidRPr="00010BC0" w:rsidRDefault="00802F8F" w:rsidP="0004214E">
      <w:pPr>
        <w:jc w:val="both"/>
      </w:pPr>
      <w:r w:rsidRPr="00010BC0">
        <w:t xml:space="preserve">Declaro que a presente proposta tem validade de </w:t>
      </w:r>
      <w:r w:rsidR="003D2A94" w:rsidRPr="00010BC0">
        <w:t>6</w:t>
      </w:r>
      <w:r w:rsidRPr="00010BC0">
        <w:t>0 (</w:t>
      </w:r>
      <w:r w:rsidR="003D2A94" w:rsidRPr="00010BC0">
        <w:t>sessenta</w:t>
      </w:r>
      <w:r w:rsidRPr="00010BC0">
        <w:t>) dias, contada a partir da data da sua entrega na forma de Compra Direta. Comprometo</w:t>
      </w:r>
      <w:r w:rsidR="00E42441" w:rsidRPr="00010BC0">
        <w:t>.</w:t>
      </w:r>
      <w:r w:rsidRPr="00010BC0">
        <w:t>me a mantê</w:t>
      </w:r>
      <w:r w:rsidR="00E42441" w:rsidRPr="00010BC0">
        <w:t>.</w:t>
      </w:r>
      <w:r w:rsidRPr="00010BC0">
        <w:t>la inalterável pelo referido período, assim como as demais condições constantes do Termo de Referência do Município de Albertina/MG.</w:t>
      </w:r>
    </w:p>
    <w:p w14:paraId="18D0C538" w14:textId="77777777" w:rsidR="00D1160E" w:rsidRPr="00010BC0" w:rsidRDefault="00802F8F" w:rsidP="0004214E">
      <w:pPr>
        <w:jc w:val="both"/>
      </w:pPr>
      <w:r w:rsidRPr="00010BC0">
        <w:t>Para a Ordem de Fornecimento indico o endereço eletrônico abaixo.</w:t>
      </w:r>
    </w:p>
    <w:p w14:paraId="1C2AA9CC" w14:textId="77777777" w:rsidR="00802F8F" w:rsidRPr="00010BC0" w:rsidRDefault="00802F8F" w:rsidP="0004214E">
      <w:pPr>
        <w:jc w:val="both"/>
      </w:pPr>
      <w:r w:rsidRPr="00010BC0">
        <w:t>Me comprometo por comunicar ao Município a alteração do endereço eletrônico, caso ocorra.</w:t>
      </w:r>
    </w:p>
    <w:p w14:paraId="2BC0B048" w14:textId="77777777" w:rsidR="00802F8F" w:rsidRPr="00010BC0" w:rsidRDefault="00802F8F" w:rsidP="0004214E">
      <w:pPr>
        <w:jc w:val="both"/>
        <w:rPr>
          <w:sz w:val="18"/>
          <w:szCs w:val="18"/>
        </w:rPr>
      </w:pPr>
    </w:p>
    <w:p w14:paraId="1A378457" w14:textId="77777777" w:rsidR="00802F8F" w:rsidRPr="00010BC0" w:rsidRDefault="00802F8F" w:rsidP="00D1160E">
      <w:r w:rsidRPr="00010BC0">
        <w:t>E</w:t>
      </w:r>
      <w:r w:rsidR="00D1160E" w:rsidRPr="00010BC0">
        <w:t>-</w:t>
      </w:r>
      <w:r w:rsidRPr="00010BC0">
        <w:t>mail para o envio da Ordem de Fornecimento: XXXXXXXXXXXXXXXXXXXXXXXXXXXXX</w:t>
      </w:r>
    </w:p>
    <w:p w14:paraId="5EDCAA56" w14:textId="77777777" w:rsidR="004B674D" w:rsidRPr="00010BC0" w:rsidRDefault="004B674D" w:rsidP="00D1160E">
      <w:r w:rsidRPr="00010BC0">
        <w:t xml:space="preserve">Telefone de contato: </w:t>
      </w:r>
      <w:proofErr w:type="gramStart"/>
      <w:r w:rsidRPr="00010BC0">
        <w:t xml:space="preserve">(  </w:t>
      </w:r>
      <w:proofErr w:type="gramEnd"/>
      <w:r w:rsidRPr="00010BC0">
        <w:t xml:space="preserve">  ) </w:t>
      </w:r>
    </w:p>
    <w:p w14:paraId="527F8FF0" w14:textId="77777777" w:rsidR="004B674D" w:rsidRPr="00010BC0" w:rsidRDefault="004B674D" w:rsidP="00D1160E"/>
    <w:p w14:paraId="02C1DD35" w14:textId="77777777" w:rsidR="00802F8F" w:rsidRPr="00010BC0" w:rsidRDefault="00802F8F" w:rsidP="0004214E">
      <w:pPr>
        <w:jc w:val="both"/>
      </w:pPr>
      <w:r w:rsidRPr="00010BC0">
        <w:t>Dados Bancários</w:t>
      </w:r>
    </w:p>
    <w:p w14:paraId="624FE6C2" w14:textId="77777777" w:rsidR="00802F8F" w:rsidRPr="00010BC0" w:rsidRDefault="00802F8F" w:rsidP="0004214E">
      <w:pPr>
        <w:jc w:val="both"/>
      </w:pPr>
      <w:r w:rsidRPr="00010BC0">
        <w:t>Banco</w:t>
      </w:r>
      <w:r w:rsidR="004B674D" w:rsidRPr="00010BC0">
        <w:t xml:space="preserve"> número e </w:t>
      </w:r>
      <w:proofErr w:type="gramStart"/>
      <w:r w:rsidR="004B674D" w:rsidRPr="00010BC0">
        <w:t xml:space="preserve">nome </w:t>
      </w:r>
      <w:r w:rsidRPr="00010BC0">
        <w:t>:</w:t>
      </w:r>
      <w:proofErr w:type="gramEnd"/>
    </w:p>
    <w:p w14:paraId="2E549CA3" w14:textId="77777777" w:rsidR="00802F8F" w:rsidRPr="00010BC0" w:rsidRDefault="00802F8F" w:rsidP="0004214E">
      <w:pPr>
        <w:jc w:val="both"/>
      </w:pPr>
      <w:r w:rsidRPr="00010BC0">
        <w:t>Agência:</w:t>
      </w:r>
    </w:p>
    <w:p w14:paraId="7F09E2DE" w14:textId="77777777" w:rsidR="00802F8F" w:rsidRPr="00010BC0" w:rsidRDefault="00802F8F" w:rsidP="0004214E">
      <w:pPr>
        <w:jc w:val="both"/>
      </w:pPr>
      <w:r w:rsidRPr="00010BC0">
        <w:t>Conta:</w:t>
      </w:r>
    </w:p>
    <w:p w14:paraId="7F1E60A1" w14:textId="77777777" w:rsidR="00802F8F" w:rsidRPr="00010BC0" w:rsidRDefault="00D1160E" w:rsidP="00D1160E">
      <w:pPr>
        <w:jc w:val="right"/>
      </w:pPr>
      <w:proofErr w:type="spellStart"/>
      <w:proofErr w:type="gramStart"/>
      <w:r w:rsidRPr="00010BC0">
        <w:t>Albertina,_</w:t>
      </w:r>
      <w:proofErr w:type="gramEnd"/>
      <w:r w:rsidRPr="00010BC0">
        <w:t>____de</w:t>
      </w:r>
      <w:proofErr w:type="spellEnd"/>
      <w:r w:rsidRPr="00010BC0">
        <w:t xml:space="preserve"> ____________de 2023</w:t>
      </w:r>
      <w:r w:rsidR="00802F8F" w:rsidRPr="00010BC0">
        <w:t>.</w:t>
      </w:r>
    </w:p>
    <w:p w14:paraId="4B6DFED1" w14:textId="77777777" w:rsidR="00802F8F" w:rsidRPr="00010BC0" w:rsidRDefault="00802F8F" w:rsidP="0004214E">
      <w:pPr>
        <w:jc w:val="both"/>
      </w:pPr>
    </w:p>
    <w:p w14:paraId="55D57B5B" w14:textId="77777777" w:rsidR="00D1160E" w:rsidRPr="00010BC0" w:rsidRDefault="00D1160E" w:rsidP="0004214E">
      <w:pPr>
        <w:jc w:val="center"/>
      </w:pPr>
    </w:p>
    <w:p w14:paraId="79EA2D51" w14:textId="77777777" w:rsidR="00D1160E" w:rsidRPr="00010BC0" w:rsidRDefault="00D1160E" w:rsidP="0004214E">
      <w:pPr>
        <w:jc w:val="center"/>
      </w:pPr>
    </w:p>
    <w:p w14:paraId="27D985C5" w14:textId="77777777" w:rsidR="00802F8F" w:rsidRPr="00010BC0" w:rsidRDefault="00802F8F" w:rsidP="0004214E">
      <w:pPr>
        <w:jc w:val="center"/>
      </w:pPr>
      <w:r w:rsidRPr="00010BC0">
        <w:t>Assinatura, nome, CPF, qualificação.</w:t>
      </w:r>
    </w:p>
    <w:p w14:paraId="5EEDAE75" w14:textId="0536114A" w:rsidR="00D1160E" w:rsidRPr="00010BC0" w:rsidRDefault="00802F8F" w:rsidP="0004214E">
      <w:pPr>
        <w:jc w:val="center"/>
      </w:pPr>
      <w:r w:rsidRPr="00010BC0">
        <w:t>(representante legal)</w:t>
      </w:r>
    </w:p>
    <w:p w14:paraId="70C8FA17" w14:textId="77777777" w:rsidR="00EA2EE7" w:rsidRPr="00010BC0" w:rsidRDefault="00EA2EE7">
      <w:pPr>
        <w:jc w:val="center"/>
      </w:pPr>
    </w:p>
    <w:sectPr w:rsidR="00EA2EE7" w:rsidRPr="00010BC0" w:rsidSect="00E22D99">
      <w:headerReference w:type="default" r:id="rId8"/>
      <w:pgSz w:w="11906" w:h="16838"/>
      <w:pgMar w:top="1701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1FFAB" w14:textId="77777777" w:rsidR="008E0E6D" w:rsidRDefault="008E0E6D" w:rsidP="004238EA">
      <w:r>
        <w:separator/>
      </w:r>
    </w:p>
  </w:endnote>
  <w:endnote w:type="continuationSeparator" w:id="0">
    <w:p w14:paraId="344B3348" w14:textId="77777777" w:rsidR="008E0E6D" w:rsidRDefault="008E0E6D" w:rsidP="00423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F0926" w14:textId="77777777" w:rsidR="008E0E6D" w:rsidRDefault="008E0E6D" w:rsidP="004238EA">
      <w:r>
        <w:separator/>
      </w:r>
    </w:p>
  </w:footnote>
  <w:footnote w:type="continuationSeparator" w:id="0">
    <w:p w14:paraId="57D93ECA" w14:textId="77777777" w:rsidR="008E0E6D" w:rsidRDefault="008E0E6D" w:rsidP="00423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474"/>
      <w:gridCol w:w="7668"/>
      <w:gridCol w:w="1875"/>
    </w:tblGrid>
    <w:tr w:rsidR="008E0E6D" w:rsidRPr="007B670B" w14:paraId="33145D69" w14:textId="77777777" w:rsidTr="00380F32">
      <w:trPr>
        <w:trHeight w:val="567"/>
        <w:jc w:val="center"/>
      </w:trPr>
      <w:tc>
        <w:tcPr>
          <w:tcW w:w="1417" w:type="dxa"/>
        </w:tcPr>
        <w:p w14:paraId="4F21F3B2" w14:textId="77777777" w:rsidR="008E0E6D" w:rsidRPr="007B670B" w:rsidRDefault="008E0E6D" w:rsidP="004238EA">
          <w:pPr>
            <w:tabs>
              <w:tab w:val="center" w:pos="4252"/>
              <w:tab w:val="right" w:pos="8504"/>
            </w:tabs>
            <w:snapToGrid w:val="0"/>
          </w:pPr>
        </w:p>
        <w:p w14:paraId="648EE03C" w14:textId="77777777" w:rsidR="008E0E6D" w:rsidRPr="007B670B" w:rsidRDefault="008E0E6D" w:rsidP="004238EA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 wp14:anchorId="475ED573" wp14:editId="1C2F70D9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7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7B670B">
            <w:tab/>
          </w:r>
        </w:p>
        <w:p w14:paraId="583D3F34" w14:textId="77777777" w:rsidR="008E0E6D" w:rsidRPr="007B670B" w:rsidRDefault="008E0E6D" w:rsidP="004238EA">
          <w:pPr>
            <w:jc w:val="center"/>
          </w:pPr>
        </w:p>
      </w:tc>
      <w:tc>
        <w:tcPr>
          <w:tcW w:w="7370" w:type="dxa"/>
        </w:tcPr>
        <w:p w14:paraId="40AE8CD3" w14:textId="77777777" w:rsidR="008E0E6D" w:rsidRPr="007B670B" w:rsidRDefault="008E0E6D" w:rsidP="004238EA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035D59D1" w14:textId="77777777" w:rsidR="008E0E6D" w:rsidRPr="007B670B" w:rsidRDefault="008E0E6D" w:rsidP="004238EA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2F4B4E44" w14:textId="77777777" w:rsidR="008E0E6D" w:rsidRPr="007B670B" w:rsidRDefault="008E0E6D" w:rsidP="004238EA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7706480A" w14:textId="77777777" w:rsidR="008E0E6D" w:rsidRPr="007B670B" w:rsidRDefault="008E0E6D" w:rsidP="004238EA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47069075" w14:textId="77777777" w:rsidR="008E0E6D" w:rsidRPr="007B670B" w:rsidRDefault="00A71238" w:rsidP="004238EA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="008E0E6D"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61E0B6D6" w14:textId="77777777" w:rsidR="008E0E6D" w:rsidRPr="007B670B" w:rsidRDefault="008E0E6D" w:rsidP="004238EA">
          <w:pPr>
            <w:jc w:val="center"/>
          </w:pPr>
        </w:p>
      </w:tc>
      <w:tc>
        <w:tcPr>
          <w:tcW w:w="1802" w:type="dxa"/>
        </w:tcPr>
        <w:p w14:paraId="04D323E3" w14:textId="77777777" w:rsidR="008E0E6D" w:rsidRPr="007B670B" w:rsidRDefault="008E0E6D" w:rsidP="004238EA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4E663C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63090707" wp14:editId="6C5F7B58">
                <wp:extent cx="1009650" cy="1009650"/>
                <wp:effectExtent l="0" t="0" r="0" b="0"/>
                <wp:docPr id="18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F50437C" w14:textId="77777777" w:rsidR="008E0E6D" w:rsidRDefault="008E0E6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10C9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 w15:restartNumberingAfterBreak="0">
    <w:nsid w:val="0B393385"/>
    <w:multiLevelType w:val="multilevel"/>
    <w:tmpl w:val="9BA8F6F8"/>
    <w:lvl w:ilvl="0">
      <w:start w:val="5"/>
      <w:numFmt w:val="decimal"/>
      <w:lvlText w:val="%1"/>
      <w:lvlJc w:val="left"/>
      <w:pPr>
        <w:ind w:left="221" w:hanging="4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447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9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3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8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7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2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7" w:hanging="447"/>
      </w:pPr>
      <w:rPr>
        <w:rFonts w:hint="default"/>
        <w:lang w:val="pt-PT" w:eastAsia="en-US" w:bidi="ar-SA"/>
      </w:rPr>
    </w:lvl>
  </w:abstractNum>
  <w:abstractNum w:abstractNumId="2" w15:restartNumberingAfterBreak="0">
    <w:nsid w:val="0F0D1E65"/>
    <w:multiLevelType w:val="multilevel"/>
    <w:tmpl w:val="373C56D0"/>
    <w:lvl w:ilvl="0">
      <w:start w:val="11"/>
      <w:numFmt w:val="decimal"/>
      <w:lvlText w:val="%1"/>
      <w:lvlJc w:val="left"/>
      <w:pPr>
        <w:ind w:left="708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08" w:hanging="488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1" w:hanging="66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03" w:hanging="6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26" w:hanging="6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6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3" w:hanging="6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6" w:hanging="6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9" w:hanging="661"/>
      </w:pPr>
      <w:rPr>
        <w:rFonts w:hint="default"/>
        <w:lang w:val="pt-PT" w:eastAsia="en-US" w:bidi="ar-SA"/>
      </w:rPr>
    </w:lvl>
  </w:abstractNum>
  <w:abstractNum w:abstractNumId="3" w15:restartNumberingAfterBreak="0">
    <w:nsid w:val="110A569F"/>
    <w:multiLevelType w:val="multilevel"/>
    <w:tmpl w:val="BC08F754"/>
    <w:lvl w:ilvl="0">
      <w:start w:val="10"/>
      <w:numFmt w:val="decimal"/>
      <w:lvlText w:val="%1"/>
      <w:lvlJc w:val="left"/>
      <w:pPr>
        <w:ind w:left="740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40" w:hanging="4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1" w:hanging="733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03" w:hanging="7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26" w:hanging="7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7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3" w:hanging="7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6" w:hanging="7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9" w:hanging="733"/>
      </w:pPr>
      <w:rPr>
        <w:rFonts w:hint="default"/>
        <w:lang w:val="pt-PT" w:eastAsia="en-US" w:bidi="ar-SA"/>
      </w:rPr>
    </w:lvl>
  </w:abstractNum>
  <w:abstractNum w:abstractNumId="4" w15:restartNumberingAfterBreak="0">
    <w:nsid w:val="17BA735C"/>
    <w:multiLevelType w:val="multilevel"/>
    <w:tmpl w:val="C9D475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186C2589"/>
    <w:multiLevelType w:val="multilevel"/>
    <w:tmpl w:val="517A14D8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6" w15:restartNumberingAfterBreak="0">
    <w:nsid w:val="19172CE3"/>
    <w:multiLevelType w:val="multilevel"/>
    <w:tmpl w:val="596631D4"/>
    <w:lvl w:ilvl="0">
      <w:start w:val="1"/>
      <w:numFmt w:val="decimal"/>
      <w:lvlText w:val="%1."/>
      <w:lvlJc w:val="left"/>
      <w:pPr>
        <w:ind w:left="49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  <w:rPr>
        <w:rFonts w:hint="default"/>
      </w:rPr>
    </w:lvl>
    <w:lvl w:ilvl="4">
      <w:numFmt w:val="bullet"/>
      <w:lvlText w:val="•"/>
      <w:lvlJc w:val="left"/>
      <w:pPr>
        <w:ind w:left="860" w:hanging="720"/>
      </w:pPr>
      <w:rPr>
        <w:rFonts w:hint="default"/>
      </w:rPr>
    </w:lvl>
    <w:lvl w:ilvl="5">
      <w:numFmt w:val="bullet"/>
      <w:lvlText w:val="•"/>
      <w:lvlJc w:val="left"/>
      <w:pPr>
        <w:ind w:left="1120" w:hanging="720"/>
      </w:pPr>
      <w:rPr>
        <w:rFonts w:hint="default"/>
      </w:rPr>
    </w:lvl>
    <w:lvl w:ilvl="6">
      <w:numFmt w:val="bullet"/>
      <w:lvlText w:val="•"/>
      <w:lvlJc w:val="left"/>
      <w:pPr>
        <w:ind w:left="1280" w:hanging="720"/>
      </w:pPr>
      <w:rPr>
        <w:rFonts w:hint="default"/>
      </w:rPr>
    </w:lvl>
    <w:lvl w:ilvl="7">
      <w:numFmt w:val="bullet"/>
      <w:lvlText w:val="•"/>
      <w:lvlJc w:val="left"/>
      <w:pPr>
        <w:ind w:left="3340" w:hanging="720"/>
      </w:pPr>
      <w:rPr>
        <w:rFonts w:hint="default"/>
      </w:rPr>
    </w:lvl>
    <w:lvl w:ilvl="8">
      <w:numFmt w:val="bullet"/>
      <w:lvlText w:val="•"/>
      <w:lvlJc w:val="left"/>
      <w:pPr>
        <w:ind w:left="5400" w:hanging="720"/>
      </w:pPr>
      <w:rPr>
        <w:rFonts w:hint="default"/>
      </w:rPr>
    </w:lvl>
  </w:abstractNum>
  <w:abstractNum w:abstractNumId="7" w15:restartNumberingAfterBreak="0">
    <w:nsid w:val="1A0B3B83"/>
    <w:multiLevelType w:val="multilevel"/>
    <w:tmpl w:val="B56A1396"/>
    <w:lvl w:ilvl="0">
      <w:start w:val="1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0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000" w:hanging="1800"/>
      </w:pPr>
      <w:rPr>
        <w:rFonts w:cs="Times New Roman" w:hint="default"/>
      </w:rPr>
    </w:lvl>
  </w:abstractNum>
  <w:abstractNum w:abstractNumId="8" w15:restartNumberingAfterBreak="0">
    <w:nsid w:val="1A4202F8"/>
    <w:multiLevelType w:val="multilevel"/>
    <w:tmpl w:val="00BEB3D0"/>
    <w:lvl w:ilvl="0">
      <w:start w:val="4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9" w15:restartNumberingAfterBreak="0">
    <w:nsid w:val="1BDC7A8D"/>
    <w:multiLevelType w:val="multilevel"/>
    <w:tmpl w:val="6DFA7B1E"/>
    <w:lvl w:ilvl="0">
      <w:start w:val="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3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0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23217336"/>
    <w:multiLevelType w:val="hybridMultilevel"/>
    <w:tmpl w:val="EBDE3E0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D74091"/>
    <w:multiLevelType w:val="multilevel"/>
    <w:tmpl w:val="8FC4DED4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C3B0602"/>
    <w:multiLevelType w:val="multilevel"/>
    <w:tmpl w:val="6A4C85C6"/>
    <w:lvl w:ilvl="0">
      <w:start w:val="4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14" w15:restartNumberingAfterBreak="0">
    <w:nsid w:val="2CF73F5F"/>
    <w:multiLevelType w:val="multilevel"/>
    <w:tmpl w:val="6BA8A1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22E594C"/>
    <w:multiLevelType w:val="hybridMultilevel"/>
    <w:tmpl w:val="F8BE1C34"/>
    <w:lvl w:ilvl="0" w:tplc="79C4B444">
      <w:start w:val="1"/>
      <w:numFmt w:val="decimal"/>
      <w:lvlText w:val="%1"/>
      <w:lvlJc w:val="left"/>
      <w:pPr>
        <w:ind w:left="416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42B44D88">
      <w:numFmt w:val="bullet"/>
      <w:lvlText w:val="•"/>
      <w:lvlJc w:val="left"/>
      <w:pPr>
        <w:ind w:left="1364" w:hanging="180"/>
      </w:pPr>
      <w:rPr>
        <w:rFonts w:hint="default"/>
        <w:lang w:val="pt-PT" w:eastAsia="en-US" w:bidi="ar-SA"/>
      </w:rPr>
    </w:lvl>
    <w:lvl w:ilvl="2" w:tplc="D988E59C">
      <w:numFmt w:val="bullet"/>
      <w:lvlText w:val="•"/>
      <w:lvlJc w:val="left"/>
      <w:pPr>
        <w:ind w:left="2309" w:hanging="180"/>
      </w:pPr>
      <w:rPr>
        <w:rFonts w:hint="default"/>
        <w:lang w:val="pt-PT" w:eastAsia="en-US" w:bidi="ar-SA"/>
      </w:rPr>
    </w:lvl>
    <w:lvl w:ilvl="3" w:tplc="4ED01B22">
      <w:numFmt w:val="bullet"/>
      <w:lvlText w:val="•"/>
      <w:lvlJc w:val="left"/>
      <w:pPr>
        <w:ind w:left="3253" w:hanging="180"/>
      </w:pPr>
      <w:rPr>
        <w:rFonts w:hint="default"/>
        <w:lang w:val="pt-PT" w:eastAsia="en-US" w:bidi="ar-SA"/>
      </w:rPr>
    </w:lvl>
    <w:lvl w:ilvl="4" w:tplc="6DBC1CBC">
      <w:numFmt w:val="bullet"/>
      <w:lvlText w:val="•"/>
      <w:lvlJc w:val="left"/>
      <w:pPr>
        <w:ind w:left="4198" w:hanging="180"/>
      </w:pPr>
      <w:rPr>
        <w:rFonts w:hint="default"/>
        <w:lang w:val="pt-PT" w:eastAsia="en-US" w:bidi="ar-SA"/>
      </w:rPr>
    </w:lvl>
    <w:lvl w:ilvl="5" w:tplc="9AAC4F9A">
      <w:numFmt w:val="bullet"/>
      <w:lvlText w:val="•"/>
      <w:lvlJc w:val="left"/>
      <w:pPr>
        <w:ind w:left="5143" w:hanging="180"/>
      </w:pPr>
      <w:rPr>
        <w:rFonts w:hint="default"/>
        <w:lang w:val="pt-PT" w:eastAsia="en-US" w:bidi="ar-SA"/>
      </w:rPr>
    </w:lvl>
    <w:lvl w:ilvl="6" w:tplc="5E3A34D2">
      <w:numFmt w:val="bullet"/>
      <w:lvlText w:val="•"/>
      <w:lvlJc w:val="left"/>
      <w:pPr>
        <w:ind w:left="6087" w:hanging="180"/>
      </w:pPr>
      <w:rPr>
        <w:rFonts w:hint="default"/>
        <w:lang w:val="pt-PT" w:eastAsia="en-US" w:bidi="ar-SA"/>
      </w:rPr>
    </w:lvl>
    <w:lvl w:ilvl="7" w:tplc="EDB01920">
      <w:numFmt w:val="bullet"/>
      <w:lvlText w:val="•"/>
      <w:lvlJc w:val="left"/>
      <w:pPr>
        <w:ind w:left="7032" w:hanging="180"/>
      </w:pPr>
      <w:rPr>
        <w:rFonts w:hint="default"/>
        <w:lang w:val="pt-PT" w:eastAsia="en-US" w:bidi="ar-SA"/>
      </w:rPr>
    </w:lvl>
    <w:lvl w:ilvl="8" w:tplc="1FF0C5DC">
      <w:numFmt w:val="bullet"/>
      <w:lvlText w:val="•"/>
      <w:lvlJc w:val="left"/>
      <w:pPr>
        <w:ind w:left="7977" w:hanging="180"/>
      </w:pPr>
      <w:rPr>
        <w:rFonts w:hint="default"/>
        <w:lang w:val="pt-PT" w:eastAsia="en-US" w:bidi="ar-SA"/>
      </w:rPr>
    </w:lvl>
  </w:abstractNum>
  <w:abstractNum w:abstractNumId="16" w15:restartNumberingAfterBreak="0">
    <w:nsid w:val="339401C9"/>
    <w:multiLevelType w:val="multilevel"/>
    <w:tmpl w:val="64D6018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5455F7B"/>
    <w:multiLevelType w:val="multilevel"/>
    <w:tmpl w:val="7BB8E34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cs="Times New Roman" w:hint="default"/>
      </w:rPr>
    </w:lvl>
  </w:abstractNum>
  <w:abstractNum w:abstractNumId="18" w15:restartNumberingAfterBreak="0">
    <w:nsid w:val="3A424697"/>
    <w:multiLevelType w:val="multilevel"/>
    <w:tmpl w:val="847632C6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9" w15:restartNumberingAfterBreak="0">
    <w:nsid w:val="3BAE545D"/>
    <w:multiLevelType w:val="multilevel"/>
    <w:tmpl w:val="54B065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cs="Times New Roman" w:hint="default"/>
      </w:rPr>
    </w:lvl>
  </w:abstractNum>
  <w:abstractNum w:abstractNumId="20" w15:restartNumberingAfterBreak="0">
    <w:nsid w:val="428645E4"/>
    <w:multiLevelType w:val="multilevel"/>
    <w:tmpl w:val="64A8FF42"/>
    <w:lvl w:ilvl="0">
      <w:start w:val="7"/>
      <w:numFmt w:val="decimal"/>
      <w:lvlText w:val="%1"/>
      <w:lvlJc w:val="left"/>
      <w:pPr>
        <w:ind w:left="581" w:hanging="36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81" w:hanging="36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61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98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36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74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3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1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9" w:hanging="540"/>
      </w:pPr>
      <w:rPr>
        <w:rFonts w:hint="default"/>
        <w:lang w:val="pt-PT" w:eastAsia="en-US" w:bidi="ar-SA"/>
      </w:rPr>
    </w:lvl>
  </w:abstractNum>
  <w:abstractNum w:abstractNumId="21" w15:restartNumberingAfterBreak="0">
    <w:nsid w:val="44104F57"/>
    <w:multiLevelType w:val="multilevel"/>
    <w:tmpl w:val="06BA6C44"/>
    <w:lvl w:ilvl="0">
      <w:start w:val="3"/>
      <w:numFmt w:val="decimal"/>
      <w:lvlText w:val="%1"/>
      <w:lvlJc w:val="left"/>
      <w:pPr>
        <w:ind w:left="221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392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9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3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8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7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2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7" w:hanging="392"/>
      </w:pPr>
      <w:rPr>
        <w:rFonts w:hint="default"/>
        <w:lang w:val="pt-PT" w:eastAsia="en-US" w:bidi="ar-SA"/>
      </w:rPr>
    </w:lvl>
  </w:abstractNum>
  <w:abstractNum w:abstractNumId="22" w15:restartNumberingAfterBreak="0">
    <w:nsid w:val="490F1B25"/>
    <w:multiLevelType w:val="multilevel"/>
    <w:tmpl w:val="0C380166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3" w15:restartNumberingAfterBreak="0">
    <w:nsid w:val="4B071ABE"/>
    <w:multiLevelType w:val="multilevel"/>
    <w:tmpl w:val="58E01D66"/>
    <w:lvl w:ilvl="0">
      <w:start w:val="4"/>
      <w:numFmt w:val="decimal"/>
      <w:lvlText w:val="%1"/>
      <w:lvlJc w:val="left"/>
      <w:pPr>
        <w:ind w:left="600" w:hanging="600"/>
      </w:pPr>
      <w:rPr>
        <w:rFonts w:cs="Times New Roman" w:hint="default"/>
        <w:color w:val="FF0000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cs="Times New Roman" w:hint="default"/>
        <w:color w:val="FF0000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cs="Times New Roman"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color w:val="FF0000"/>
      </w:rPr>
    </w:lvl>
  </w:abstractNum>
  <w:abstractNum w:abstractNumId="24" w15:restartNumberingAfterBreak="0">
    <w:nsid w:val="4FEC5EE9"/>
    <w:multiLevelType w:val="multilevel"/>
    <w:tmpl w:val="F98C36F0"/>
    <w:lvl w:ilvl="0">
      <w:start w:val="4"/>
      <w:numFmt w:val="decimal"/>
      <w:lvlText w:val="%1"/>
      <w:lvlJc w:val="left"/>
      <w:pPr>
        <w:ind w:left="221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382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9" w:hanging="3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3" w:hanging="3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8" w:hanging="3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3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7" w:hanging="3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2" w:hanging="3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7" w:hanging="382"/>
      </w:pPr>
      <w:rPr>
        <w:rFonts w:hint="default"/>
        <w:lang w:val="pt-PT" w:eastAsia="en-US" w:bidi="ar-SA"/>
      </w:rPr>
    </w:lvl>
  </w:abstractNum>
  <w:abstractNum w:abstractNumId="25" w15:restartNumberingAfterBreak="0">
    <w:nsid w:val="51462881"/>
    <w:multiLevelType w:val="multilevel"/>
    <w:tmpl w:val="0F0469DA"/>
    <w:lvl w:ilvl="0">
      <w:start w:val="1"/>
      <w:numFmt w:val="decimal"/>
      <w:lvlText w:val="%1."/>
      <w:lvlJc w:val="left"/>
      <w:pPr>
        <w:ind w:left="585" w:hanging="585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color w:val="auto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160" w:hanging="144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420" w:hanging="216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cs="Times New Roman" w:hint="default"/>
        <w:color w:val="auto"/>
      </w:rPr>
    </w:lvl>
  </w:abstractNum>
  <w:abstractNum w:abstractNumId="26" w15:restartNumberingAfterBreak="0">
    <w:nsid w:val="53DA2C4C"/>
    <w:multiLevelType w:val="multilevel"/>
    <w:tmpl w:val="2882500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7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 w15:restartNumberingAfterBreak="0">
    <w:nsid w:val="5BB16828"/>
    <w:multiLevelType w:val="multilevel"/>
    <w:tmpl w:val="596631D4"/>
    <w:lvl w:ilvl="0">
      <w:start w:val="1"/>
      <w:numFmt w:val="decimal"/>
      <w:lvlText w:val="%1."/>
      <w:lvlJc w:val="left"/>
      <w:pPr>
        <w:ind w:left="49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  <w:rPr>
        <w:rFonts w:hint="default"/>
      </w:rPr>
    </w:lvl>
    <w:lvl w:ilvl="4">
      <w:numFmt w:val="bullet"/>
      <w:lvlText w:val="•"/>
      <w:lvlJc w:val="left"/>
      <w:pPr>
        <w:ind w:left="860" w:hanging="720"/>
      </w:pPr>
      <w:rPr>
        <w:rFonts w:hint="default"/>
      </w:rPr>
    </w:lvl>
    <w:lvl w:ilvl="5">
      <w:numFmt w:val="bullet"/>
      <w:lvlText w:val="•"/>
      <w:lvlJc w:val="left"/>
      <w:pPr>
        <w:ind w:left="1120" w:hanging="720"/>
      </w:pPr>
      <w:rPr>
        <w:rFonts w:hint="default"/>
      </w:rPr>
    </w:lvl>
    <w:lvl w:ilvl="6">
      <w:numFmt w:val="bullet"/>
      <w:lvlText w:val="•"/>
      <w:lvlJc w:val="left"/>
      <w:pPr>
        <w:ind w:left="1280" w:hanging="720"/>
      </w:pPr>
      <w:rPr>
        <w:rFonts w:hint="default"/>
      </w:rPr>
    </w:lvl>
    <w:lvl w:ilvl="7">
      <w:numFmt w:val="bullet"/>
      <w:lvlText w:val="•"/>
      <w:lvlJc w:val="left"/>
      <w:pPr>
        <w:ind w:left="3340" w:hanging="720"/>
      </w:pPr>
      <w:rPr>
        <w:rFonts w:hint="default"/>
      </w:rPr>
    </w:lvl>
    <w:lvl w:ilvl="8">
      <w:numFmt w:val="bullet"/>
      <w:lvlText w:val="•"/>
      <w:lvlJc w:val="left"/>
      <w:pPr>
        <w:ind w:left="5400" w:hanging="720"/>
      </w:pPr>
      <w:rPr>
        <w:rFonts w:hint="default"/>
      </w:rPr>
    </w:lvl>
  </w:abstractNum>
  <w:abstractNum w:abstractNumId="29" w15:restartNumberingAfterBreak="0">
    <w:nsid w:val="60F264A5"/>
    <w:multiLevelType w:val="multilevel"/>
    <w:tmpl w:val="AC5CC88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  <w:i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i w:val="0"/>
      </w:rPr>
    </w:lvl>
  </w:abstractNum>
  <w:abstractNum w:abstractNumId="30" w15:restartNumberingAfterBreak="0">
    <w:nsid w:val="64880026"/>
    <w:multiLevelType w:val="multilevel"/>
    <w:tmpl w:val="EDFA17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1" w15:restartNumberingAfterBreak="0">
    <w:nsid w:val="6F0A273A"/>
    <w:multiLevelType w:val="multilevel"/>
    <w:tmpl w:val="04DE03AE"/>
    <w:lvl w:ilvl="0">
      <w:start w:val="9"/>
      <w:numFmt w:val="decimal"/>
      <w:lvlText w:val="%1"/>
      <w:lvlJc w:val="left"/>
      <w:pPr>
        <w:ind w:left="620" w:hanging="38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0" w:hanging="38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69" w:hanging="3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3" w:hanging="3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3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3" w:hanging="3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7" w:hanging="3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2" w:hanging="3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7" w:hanging="385"/>
      </w:pPr>
      <w:rPr>
        <w:rFonts w:hint="default"/>
        <w:lang w:val="pt-PT" w:eastAsia="en-US" w:bidi="ar-SA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23"/>
  </w:num>
  <w:num w:numId="7">
    <w:abstractNumId w:val="17"/>
  </w:num>
  <w:num w:numId="8">
    <w:abstractNumId w:val="30"/>
  </w:num>
  <w:num w:numId="9">
    <w:abstractNumId w:val="6"/>
  </w:num>
  <w:num w:numId="10">
    <w:abstractNumId w:val="28"/>
  </w:num>
  <w:num w:numId="11">
    <w:abstractNumId w:val="5"/>
  </w:num>
  <w:num w:numId="12">
    <w:abstractNumId w:val="18"/>
  </w:num>
  <w:num w:numId="13">
    <w:abstractNumId w:val="22"/>
  </w:num>
  <w:num w:numId="14">
    <w:abstractNumId w:val="8"/>
  </w:num>
  <w:num w:numId="15">
    <w:abstractNumId w:val="9"/>
  </w:num>
  <w:num w:numId="16">
    <w:abstractNumId w:val="29"/>
  </w:num>
  <w:num w:numId="17">
    <w:abstractNumId w:val="13"/>
  </w:num>
  <w:num w:numId="18">
    <w:abstractNumId w:val="7"/>
  </w:num>
  <w:num w:numId="19">
    <w:abstractNumId w:val="14"/>
  </w:num>
  <w:num w:numId="20">
    <w:abstractNumId w:val="20"/>
  </w:num>
  <w:num w:numId="21">
    <w:abstractNumId w:val="0"/>
  </w:num>
  <w:num w:numId="22">
    <w:abstractNumId w:val="12"/>
  </w:num>
  <w:num w:numId="23">
    <w:abstractNumId w:val="15"/>
  </w:num>
  <w:num w:numId="24">
    <w:abstractNumId w:val="2"/>
  </w:num>
  <w:num w:numId="25">
    <w:abstractNumId w:val="3"/>
  </w:num>
  <w:num w:numId="26">
    <w:abstractNumId w:val="31"/>
  </w:num>
  <w:num w:numId="27">
    <w:abstractNumId w:val="1"/>
  </w:num>
  <w:num w:numId="28">
    <w:abstractNumId w:val="24"/>
  </w:num>
  <w:num w:numId="29">
    <w:abstractNumId w:val="21"/>
  </w:num>
  <w:num w:numId="30">
    <w:abstractNumId w:val="11"/>
  </w:num>
  <w:num w:numId="31">
    <w:abstractNumId w:val="4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A44"/>
    <w:rsid w:val="000000B0"/>
    <w:rsid w:val="00010BC0"/>
    <w:rsid w:val="00010FBB"/>
    <w:rsid w:val="000176C2"/>
    <w:rsid w:val="00030244"/>
    <w:rsid w:val="0003119F"/>
    <w:rsid w:val="00033210"/>
    <w:rsid w:val="000375AE"/>
    <w:rsid w:val="0004214E"/>
    <w:rsid w:val="00044734"/>
    <w:rsid w:val="000520EF"/>
    <w:rsid w:val="00063373"/>
    <w:rsid w:val="00066EFD"/>
    <w:rsid w:val="00073DF0"/>
    <w:rsid w:val="0008592F"/>
    <w:rsid w:val="0009030F"/>
    <w:rsid w:val="000A429A"/>
    <w:rsid w:val="000B7D73"/>
    <w:rsid w:val="000C2603"/>
    <w:rsid w:val="000D1363"/>
    <w:rsid w:val="000F116D"/>
    <w:rsid w:val="000F48E2"/>
    <w:rsid w:val="000F563C"/>
    <w:rsid w:val="00103915"/>
    <w:rsid w:val="00104466"/>
    <w:rsid w:val="0011006C"/>
    <w:rsid w:val="00114B04"/>
    <w:rsid w:val="00142FF5"/>
    <w:rsid w:val="00143791"/>
    <w:rsid w:val="00150CA8"/>
    <w:rsid w:val="00155643"/>
    <w:rsid w:val="001655D4"/>
    <w:rsid w:val="0017409E"/>
    <w:rsid w:val="0019743E"/>
    <w:rsid w:val="001B1697"/>
    <w:rsid w:val="001C2F4B"/>
    <w:rsid w:val="001C7B38"/>
    <w:rsid w:val="001D6268"/>
    <w:rsid w:val="001E2E3C"/>
    <w:rsid w:val="001F0D75"/>
    <w:rsid w:val="001F38B7"/>
    <w:rsid w:val="0020721C"/>
    <w:rsid w:val="002317FC"/>
    <w:rsid w:val="00241ED4"/>
    <w:rsid w:val="0024335F"/>
    <w:rsid w:val="00244969"/>
    <w:rsid w:val="00264B1F"/>
    <w:rsid w:val="00264C39"/>
    <w:rsid w:val="00267A44"/>
    <w:rsid w:val="00271250"/>
    <w:rsid w:val="002719C1"/>
    <w:rsid w:val="0027256F"/>
    <w:rsid w:val="002770FA"/>
    <w:rsid w:val="0028083E"/>
    <w:rsid w:val="00282388"/>
    <w:rsid w:val="00284F01"/>
    <w:rsid w:val="002908B2"/>
    <w:rsid w:val="0029454A"/>
    <w:rsid w:val="002A00A5"/>
    <w:rsid w:val="002A27A6"/>
    <w:rsid w:val="002B6A3C"/>
    <w:rsid w:val="002C1BB9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156EC"/>
    <w:rsid w:val="0032125E"/>
    <w:rsid w:val="003221CF"/>
    <w:rsid w:val="003228CA"/>
    <w:rsid w:val="00322CC9"/>
    <w:rsid w:val="003243F2"/>
    <w:rsid w:val="00336AED"/>
    <w:rsid w:val="00374FE7"/>
    <w:rsid w:val="00380F32"/>
    <w:rsid w:val="00394BF0"/>
    <w:rsid w:val="003977F6"/>
    <w:rsid w:val="003A080C"/>
    <w:rsid w:val="003A6FBC"/>
    <w:rsid w:val="003B19BB"/>
    <w:rsid w:val="003B2634"/>
    <w:rsid w:val="003B29A6"/>
    <w:rsid w:val="003B4F6C"/>
    <w:rsid w:val="003B6C2F"/>
    <w:rsid w:val="003C1E99"/>
    <w:rsid w:val="003C23EC"/>
    <w:rsid w:val="003C7750"/>
    <w:rsid w:val="003C7E21"/>
    <w:rsid w:val="003D2A94"/>
    <w:rsid w:val="003D31F6"/>
    <w:rsid w:val="003E2E3D"/>
    <w:rsid w:val="003F29E0"/>
    <w:rsid w:val="00402F9E"/>
    <w:rsid w:val="004044C2"/>
    <w:rsid w:val="00421A9D"/>
    <w:rsid w:val="004238EA"/>
    <w:rsid w:val="00423996"/>
    <w:rsid w:val="00437D57"/>
    <w:rsid w:val="004565E0"/>
    <w:rsid w:val="00463EC1"/>
    <w:rsid w:val="00470F85"/>
    <w:rsid w:val="004806ED"/>
    <w:rsid w:val="00490EA4"/>
    <w:rsid w:val="00492929"/>
    <w:rsid w:val="004A58A7"/>
    <w:rsid w:val="004A75BE"/>
    <w:rsid w:val="004B211B"/>
    <w:rsid w:val="004B2612"/>
    <w:rsid w:val="004B634D"/>
    <w:rsid w:val="004B674D"/>
    <w:rsid w:val="004C24CC"/>
    <w:rsid w:val="004C2B6D"/>
    <w:rsid w:val="004C65BF"/>
    <w:rsid w:val="004D2227"/>
    <w:rsid w:val="004D48D4"/>
    <w:rsid w:val="004D7A04"/>
    <w:rsid w:val="004D7EA9"/>
    <w:rsid w:val="004E198D"/>
    <w:rsid w:val="004E663C"/>
    <w:rsid w:val="00512906"/>
    <w:rsid w:val="00514974"/>
    <w:rsid w:val="00522A17"/>
    <w:rsid w:val="005240E8"/>
    <w:rsid w:val="005243BA"/>
    <w:rsid w:val="0053323B"/>
    <w:rsid w:val="005338F2"/>
    <w:rsid w:val="00536508"/>
    <w:rsid w:val="00540BBC"/>
    <w:rsid w:val="00542C36"/>
    <w:rsid w:val="00544017"/>
    <w:rsid w:val="00545491"/>
    <w:rsid w:val="00563831"/>
    <w:rsid w:val="00572E8B"/>
    <w:rsid w:val="0057306C"/>
    <w:rsid w:val="0058202C"/>
    <w:rsid w:val="00590FC5"/>
    <w:rsid w:val="00595440"/>
    <w:rsid w:val="005B1521"/>
    <w:rsid w:val="005B7DF1"/>
    <w:rsid w:val="005C229A"/>
    <w:rsid w:val="005C69A6"/>
    <w:rsid w:val="005D22F8"/>
    <w:rsid w:val="005E1BD0"/>
    <w:rsid w:val="005E1DC0"/>
    <w:rsid w:val="005E34B3"/>
    <w:rsid w:val="005E6717"/>
    <w:rsid w:val="005E69CA"/>
    <w:rsid w:val="005F3418"/>
    <w:rsid w:val="006036AA"/>
    <w:rsid w:val="00605781"/>
    <w:rsid w:val="006071BC"/>
    <w:rsid w:val="00615D5B"/>
    <w:rsid w:val="0062441F"/>
    <w:rsid w:val="00626997"/>
    <w:rsid w:val="00640DEF"/>
    <w:rsid w:val="00640E54"/>
    <w:rsid w:val="00646DC4"/>
    <w:rsid w:val="00647546"/>
    <w:rsid w:val="00647CA4"/>
    <w:rsid w:val="00654AD5"/>
    <w:rsid w:val="00656B8B"/>
    <w:rsid w:val="0066491D"/>
    <w:rsid w:val="00664FF9"/>
    <w:rsid w:val="0066670D"/>
    <w:rsid w:val="006673D4"/>
    <w:rsid w:val="006755CE"/>
    <w:rsid w:val="00683865"/>
    <w:rsid w:val="00691A63"/>
    <w:rsid w:val="006A6971"/>
    <w:rsid w:val="006B4625"/>
    <w:rsid w:val="006D0DBA"/>
    <w:rsid w:val="006D1594"/>
    <w:rsid w:val="006D1CB9"/>
    <w:rsid w:val="006D215A"/>
    <w:rsid w:val="006D3C91"/>
    <w:rsid w:val="006D471F"/>
    <w:rsid w:val="006D662D"/>
    <w:rsid w:val="006E4369"/>
    <w:rsid w:val="006E5463"/>
    <w:rsid w:val="006E697D"/>
    <w:rsid w:val="00705B19"/>
    <w:rsid w:val="007076D4"/>
    <w:rsid w:val="007120FB"/>
    <w:rsid w:val="007301FE"/>
    <w:rsid w:val="00732D56"/>
    <w:rsid w:val="00737049"/>
    <w:rsid w:val="00744303"/>
    <w:rsid w:val="007468E0"/>
    <w:rsid w:val="007512D9"/>
    <w:rsid w:val="00751BF5"/>
    <w:rsid w:val="007526AA"/>
    <w:rsid w:val="00767165"/>
    <w:rsid w:val="007831E8"/>
    <w:rsid w:val="00783443"/>
    <w:rsid w:val="00796A7D"/>
    <w:rsid w:val="007A5AE7"/>
    <w:rsid w:val="007B3F65"/>
    <w:rsid w:val="007B670B"/>
    <w:rsid w:val="007B6F1B"/>
    <w:rsid w:val="007B7984"/>
    <w:rsid w:val="007C0FE5"/>
    <w:rsid w:val="007C57BD"/>
    <w:rsid w:val="007D7452"/>
    <w:rsid w:val="007F2AEF"/>
    <w:rsid w:val="007F3D83"/>
    <w:rsid w:val="007F467F"/>
    <w:rsid w:val="007F5646"/>
    <w:rsid w:val="00800DD4"/>
    <w:rsid w:val="00802F8F"/>
    <w:rsid w:val="0081096A"/>
    <w:rsid w:val="008242F9"/>
    <w:rsid w:val="00827EB2"/>
    <w:rsid w:val="00830FC0"/>
    <w:rsid w:val="0083794D"/>
    <w:rsid w:val="00852E01"/>
    <w:rsid w:val="00854EE6"/>
    <w:rsid w:val="0086397E"/>
    <w:rsid w:val="008716E9"/>
    <w:rsid w:val="008761A4"/>
    <w:rsid w:val="00882870"/>
    <w:rsid w:val="00882CE2"/>
    <w:rsid w:val="008878B2"/>
    <w:rsid w:val="00893842"/>
    <w:rsid w:val="00896816"/>
    <w:rsid w:val="008A0449"/>
    <w:rsid w:val="008A17F0"/>
    <w:rsid w:val="008A6C42"/>
    <w:rsid w:val="008B1E90"/>
    <w:rsid w:val="008B38CA"/>
    <w:rsid w:val="008B5CB8"/>
    <w:rsid w:val="008C6AE0"/>
    <w:rsid w:val="008C7288"/>
    <w:rsid w:val="008E093E"/>
    <w:rsid w:val="008E0E6D"/>
    <w:rsid w:val="008E7DAA"/>
    <w:rsid w:val="008F51F0"/>
    <w:rsid w:val="008F534B"/>
    <w:rsid w:val="00901F58"/>
    <w:rsid w:val="00905A21"/>
    <w:rsid w:val="00905CF6"/>
    <w:rsid w:val="009113FC"/>
    <w:rsid w:val="0091426D"/>
    <w:rsid w:val="00932934"/>
    <w:rsid w:val="00934987"/>
    <w:rsid w:val="009426A9"/>
    <w:rsid w:val="00942D64"/>
    <w:rsid w:val="00945984"/>
    <w:rsid w:val="00946058"/>
    <w:rsid w:val="009620EF"/>
    <w:rsid w:val="0096742E"/>
    <w:rsid w:val="00967BAE"/>
    <w:rsid w:val="00971605"/>
    <w:rsid w:val="00980A1B"/>
    <w:rsid w:val="009818C0"/>
    <w:rsid w:val="00981A26"/>
    <w:rsid w:val="009918F1"/>
    <w:rsid w:val="00993FBE"/>
    <w:rsid w:val="009A2B52"/>
    <w:rsid w:val="009B34CA"/>
    <w:rsid w:val="009D29EF"/>
    <w:rsid w:val="009D5894"/>
    <w:rsid w:val="009E1255"/>
    <w:rsid w:val="009E35E3"/>
    <w:rsid w:val="009E732F"/>
    <w:rsid w:val="009F3AD2"/>
    <w:rsid w:val="009F3E7D"/>
    <w:rsid w:val="00A10AE9"/>
    <w:rsid w:val="00A10F02"/>
    <w:rsid w:val="00A1182B"/>
    <w:rsid w:val="00A22293"/>
    <w:rsid w:val="00A232DB"/>
    <w:rsid w:val="00A236EB"/>
    <w:rsid w:val="00A37D41"/>
    <w:rsid w:val="00A41718"/>
    <w:rsid w:val="00A621BF"/>
    <w:rsid w:val="00A63B1D"/>
    <w:rsid w:val="00A71238"/>
    <w:rsid w:val="00A72669"/>
    <w:rsid w:val="00A82754"/>
    <w:rsid w:val="00A864CC"/>
    <w:rsid w:val="00A868E1"/>
    <w:rsid w:val="00A93B76"/>
    <w:rsid w:val="00A96351"/>
    <w:rsid w:val="00AA2533"/>
    <w:rsid w:val="00AA4F59"/>
    <w:rsid w:val="00AA740A"/>
    <w:rsid w:val="00AB451F"/>
    <w:rsid w:val="00AB554D"/>
    <w:rsid w:val="00AC7B7E"/>
    <w:rsid w:val="00AE7CD7"/>
    <w:rsid w:val="00AF01C8"/>
    <w:rsid w:val="00AF114E"/>
    <w:rsid w:val="00B12799"/>
    <w:rsid w:val="00B136D5"/>
    <w:rsid w:val="00B14779"/>
    <w:rsid w:val="00B24D0F"/>
    <w:rsid w:val="00B405FD"/>
    <w:rsid w:val="00B429D7"/>
    <w:rsid w:val="00B511F7"/>
    <w:rsid w:val="00B618A2"/>
    <w:rsid w:val="00B62D3B"/>
    <w:rsid w:val="00B672F7"/>
    <w:rsid w:val="00B70E26"/>
    <w:rsid w:val="00B71706"/>
    <w:rsid w:val="00B754EB"/>
    <w:rsid w:val="00B76B9A"/>
    <w:rsid w:val="00B9000D"/>
    <w:rsid w:val="00B96144"/>
    <w:rsid w:val="00B96539"/>
    <w:rsid w:val="00BA0BEA"/>
    <w:rsid w:val="00BB19C5"/>
    <w:rsid w:val="00BC6F8F"/>
    <w:rsid w:val="00BD1AC5"/>
    <w:rsid w:val="00BE2EF1"/>
    <w:rsid w:val="00BF0834"/>
    <w:rsid w:val="00C03122"/>
    <w:rsid w:val="00C04E15"/>
    <w:rsid w:val="00C15088"/>
    <w:rsid w:val="00C17CC7"/>
    <w:rsid w:val="00C202A5"/>
    <w:rsid w:val="00C417E5"/>
    <w:rsid w:val="00C661B7"/>
    <w:rsid w:val="00C733F7"/>
    <w:rsid w:val="00C81A2F"/>
    <w:rsid w:val="00C86B54"/>
    <w:rsid w:val="00C90FEC"/>
    <w:rsid w:val="00C95546"/>
    <w:rsid w:val="00CA117C"/>
    <w:rsid w:val="00CA4783"/>
    <w:rsid w:val="00CB2EA3"/>
    <w:rsid w:val="00CB44FC"/>
    <w:rsid w:val="00CB60F3"/>
    <w:rsid w:val="00CC1D48"/>
    <w:rsid w:val="00CC49AD"/>
    <w:rsid w:val="00CD665F"/>
    <w:rsid w:val="00CD6FD7"/>
    <w:rsid w:val="00CF448C"/>
    <w:rsid w:val="00CF52BF"/>
    <w:rsid w:val="00CF7052"/>
    <w:rsid w:val="00D042F2"/>
    <w:rsid w:val="00D1160E"/>
    <w:rsid w:val="00D122F9"/>
    <w:rsid w:val="00D12ECF"/>
    <w:rsid w:val="00D21286"/>
    <w:rsid w:val="00D22C3D"/>
    <w:rsid w:val="00D24215"/>
    <w:rsid w:val="00D242FF"/>
    <w:rsid w:val="00D25C16"/>
    <w:rsid w:val="00D43CF6"/>
    <w:rsid w:val="00D508EF"/>
    <w:rsid w:val="00D52565"/>
    <w:rsid w:val="00D53258"/>
    <w:rsid w:val="00D537E1"/>
    <w:rsid w:val="00D559F8"/>
    <w:rsid w:val="00D74F7B"/>
    <w:rsid w:val="00D77898"/>
    <w:rsid w:val="00D81105"/>
    <w:rsid w:val="00D81523"/>
    <w:rsid w:val="00D81834"/>
    <w:rsid w:val="00D86DED"/>
    <w:rsid w:val="00D952A3"/>
    <w:rsid w:val="00DA2506"/>
    <w:rsid w:val="00DA2A87"/>
    <w:rsid w:val="00DA3F5A"/>
    <w:rsid w:val="00DA6D41"/>
    <w:rsid w:val="00DB3DCC"/>
    <w:rsid w:val="00DD0011"/>
    <w:rsid w:val="00DD3318"/>
    <w:rsid w:val="00DE4A81"/>
    <w:rsid w:val="00DF2985"/>
    <w:rsid w:val="00DF428F"/>
    <w:rsid w:val="00DF62E8"/>
    <w:rsid w:val="00E22155"/>
    <w:rsid w:val="00E22D99"/>
    <w:rsid w:val="00E25C1C"/>
    <w:rsid w:val="00E33399"/>
    <w:rsid w:val="00E378A0"/>
    <w:rsid w:val="00E42441"/>
    <w:rsid w:val="00E5410D"/>
    <w:rsid w:val="00E56E20"/>
    <w:rsid w:val="00E56E99"/>
    <w:rsid w:val="00E60B04"/>
    <w:rsid w:val="00E67738"/>
    <w:rsid w:val="00E832BE"/>
    <w:rsid w:val="00EA0600"/>
    <w:rsid w:val="00EA2EE7"/>
    <w:rsid w:val="00EA547E"/>
    <w:rsid w:val="00EA7E4A"/>
    <w:rsid w:val="00EB228A"/>
    <w:rsid w:val="00EB4372"/>
    <w:rsid w:val="00EC0E28"/>
    <w:rsid w:val="00EC5485"/>
    <w:rsid w:val="00EC58BC"/>
    <w:rsid w:val="00EE44F0"/>
    <w:rsid w:val="00EF05A9"/>
    <w:rsid w:val="00EF2BE3"/>
    <w:rsid w:val="00F106EB"/>
    <w:rsid w:val="00F10741"/>
    <w:rsid w:val="00F17384"/>
    <w:rsid w:val="00F216AD"/>
    <w:rsid w:val="00F21C6D"/>
    <w:rsid w:val="00F27082"/>
    <w:rsid w:val="00F30A0F"/>
    <w:rsid w:val="00F31852"/>
    <w:rsid w:val="00F319DE"/>
    <w:rsid w:val="00F34996"/>
    <w:rsid w:val="00F366B8"/>
    <w:rsid w:val="00F500A7"/>
    <w:rsid w:val="00F50451"/>
    <w:rsid w:val="00F532BE"/>
    <w:rsid w:val="00F566B0"/>
    <w:rsid w:val="00F64D3D"/>
    <w:rsid w:val="00F657C3"/>
    <w:rsid w:val="00F70B2E"/>
    <w:rsid w:val="00F72DE0"/>
    <w:rsid w:val="00F77B78"/>
    <w:rsid w:val="00F84E1C"/>
    <w:rsid w:val="00F870C5"/>
    <w:rsid w:val="00F92567"/>
    <w:rsid w:val="00F931EE"/>
    <w:rsid w:val="00F941F4"/>
    <w:rsid w:val="00F94903"/>
    <w:rsid w:val="00F958FE"/>
    <w:rsid w:val="00FA1816"/>
    <w:rsid w:val="00FA3FDE"/>
    <w:rsid w:val="00FB24EF"/>
    <w:rsid w:val="00FB7F62"/>
    <w:rsid w:val="00FC1813"/>
    <w:rsid w:val="00FC4C96"/>
    <w:rsid w:val="00FD49AC"/>
    <w:rsid w:val="00FD6321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D54D93"/>
  <w15:docId w15:val="{9F6E4A43-D2BB-4A52-AAF9-D14AF6FE2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8EA"/>
    <w:rPr>
      <w:rFonts w:ascii="Times New Roman" w:hAnsi="Times New Roman" w:cs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EF05A9"/>
    <w:pPr>
      <w:widowControl w:val="0"/>
      <w:autoSpaceDE w:val="0"/>
      <w:autoSpaceDN w:val="0"/>
      <w:ind w:left="401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238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4238EA"/>
    <w:rPr>
      <w:rFonts w:ascii="Times New Roman" w:hAnsi="Times New Roman" w:cs="Times New Roman"/>
      <w:sz w:val="24"/>
      <w:szCs w:val="24"/>
      <w:lang w:eastAsia="pt-BR"/>
    </w:rPr>
  </w:style>
  <w:style w:type="paragraph" w:customStyle="1" w:styleId="PADRO">
    <w:name w:val="PADRÃO"/>
    <w:rsid w:val="004238EA"/>
    <w:pPr>
      <w:keepNext/>
      <w:widowControl w:val="0"/>
      <w:shd w:val="clear" w:color="auto" w:fill="FFFFFF"/>
      <w:spacing w:before="119" w:after="119" w:line="276" w:lineRule="auto"/>
      <w:ind w:firstLine="567"/>
      <w:jc w:val="both"/>
    </w:pPr>
    <w:rPr>
      <w:rFonts w:ascii="Ecofont_Spranq_eco_Sans" w:hAnsi="Ecofont_Spranq_eco_Sans" w:cs="Lohit Hindi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4238EA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4238E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4238EA"/>
    <w:rPr>
      <w:rFonts w:ascii="Times New Roman" w:hAnsi="Times New Roman" w:cs="Times New Roman"/>
      <w:sz w:val="24"/>
      <w:szCs w:val="24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4238EA"/>
    <w:pPr>
      <w:widowControl w:val="0"/>
      <w:autoSpaceDE w:val="0"/>
      <w:autoSpaceDN w:val="0"/>
    </w:pPr>
    <w:rPr>
      <w:rFonts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238EA"/>
    <w:pPr>
      <w:widowControl w:val="0"/>
      <w:autoSpaceDE w:val="0"/>
      <w:autoSpaceDN w:val="0"/>
      <w:spacing w:before="10"/>
      <w:ind w:left="100"/>
    </w:pPr>
    <w:rPr>
      <w:sz w:val="22"/>
      <w:szCs w:val="22"/>
      <w:lang w:val="pt-PT" w:eastAsia="en-US"/>
    </w:rPr>
  </w:style>
  <w:style w:type="character" w:styleId="Hyperlink">
    <w:name w:val="Hyperlink"/>
    <w:uiPriority w:val="99"/>
    <w:unhideWhenUsed/>
    <w:rsid w:val="00155643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unhideWhenUsed/>
    <w:rsid w:val="00512906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802F8F"/>
    <w:rPr>
      <w:rFonts w:cs="Times New Roman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267A44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DB3DC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EF05A9"/>
    <w:rPr>
      <w:rFonts w:ascii="Times New Roman" w:hAnsi="Times New Roman" w:cs="Times New Roman"/>
      <w:b/>
      <w:bCs/>
      <w:sz w:val="24"/>
      <w:szCs w:val="24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EF05A9"/>
    <w:pPr>
      <w:widowControl w:val="0"/>
      <w:autoSpaceDE w:val="0"/>
      <w:autoSpaceDN w:val="0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F05A9"/>
    <w:rPr>
      <w:rFonts w:ascii="Times New Roman" w:hAnsi="Times New Roman" w:cs="Times New Roman"/>
      <w:sz w:val="24"/>
      <w:szCs w:val="24"/>
      <w:lang w:val="pt-PT" w:eastAsia="en-US"/>
    </w:rPr>
  </w:style>
  <w:style w:type="paragraph" w:customStyle="1" w:styleId="Default">
    <w:name w:val="Default"/>
    <w:qFormat/>
    <w:rsid w:val="004C24CC"/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E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EE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E0E6D"/>
    <w:pPr>
      <w:widowControl w:val="0"/>
      <w:suppressAutoHyphens/>
      <w:autoSpaceDN w:val="0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us%20Documentos\Desktop\processo%20licitatorio\EDITAL%20LIVROS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19CF5-86AF-46D9-BD17-BCE58E25D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 LIVROS</Template>
  <TotalTime>8</TotalTime>
  <Pages>2</Pages>
  <Words>270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Links>
    <vt:vector size="42" baseType="variant">
      <vt:variant>
        <vt:i4>655399</vt:i4>
      </vt:variant>
      <vt:variant>
        <vt:i4>15</vt:i4>
      </vt:variant>
      <vt:variant>
        <vt:i4>0</vt:i4>
      </vt:variant>
      <vt:variant>
        <vt:i4>5</vt:i4>
      </vt:variant>
      <vt:variant>
        <vt:lpwstr>mailto:dispensa@albertina.mg.gov.br</vt:lpwstr>
      </vt:variant>
      <vt:variant>
        <vt:lpwstr/>
      </vt:variant>
      <vt:variant>
        <vt:i4>5111881</vt:i4>
      </vt:variant>
      <vt:variant>
        <vt:i4>12</vt:i4>
      </vt:variant>
      <vt:variant>
        <vt:i4>0</vt:i4>
      </vt:variant>
      <vt:variant>
        <vt:i4>5</vt:i4>
      </vt:variant>
      <vt:variant>
        <vt:lpwstr>https://www.albertina.mg.gov.br/</vt:lpwstr>
      </vt:variant>
      <vt:variant>
        <vt:lpwstr/>
      </vt:variant>
      <vt:variant>
        <vt:i4>2293828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>art7xxxiii</vt:lpwstr>
      </vt:variant>
      <vt:variant>
        <vt:i4>2293828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>art7xxxiii</vt:lpwstr>
      </vt:variant>
      <vt:variant>
        <vt:i4>2686985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2293828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>art7xxxiii</vt:lpwstr>
      </vt:variant>
      <vt:variant>
        <vt:i4>2228345</vt:i4>
      </vt:variant>
      <vt:variant>
        <vt:i4>0</vt:i4>
      </vt:variant>
      <vt:variant>
        <vt:i4>0</vt:i4>
      </vt:variant>
      <vt:variant>
        <vt:i4>5</vt:i4>
      </vt:variant>
      <vt:variant>
        <vt:lpwstr>http://www.albertina.mg.gov.br/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cp:lastPrinted>2024-03-11T12:06:00Z</cp:lastPrinted>
  <dcterms:created xsi:type="dcterms:W3CDTF">2024-03-11T12:15:00Z</dcterms:created>
  <dcterms:modified xsi:type="dcterms:W3CDTF">2024-03-11T12:15:00Z</dcterms:modified>
</cp:coreProperties>
</file>